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6F0067">
        <w:rPr>
          <w:rFonts w:ascii="Tahoma" w:hAnsi="Tahoma" w:cs="Tahoma"/>
          <w:sz w:val="20"/>
          <w:szCs w:val="20"/>
        </w:rPr>
        <w:t>2</w:t>
      </w:r>
      <w:r w:rsidR="008D3014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>.0</w:t>
      </w:r>
      <w:r w:rsidR="004E1EDE">
        <w:rPr>
          <w:rFonts w:ascii="Tahoma" w:hAnsi="Tahoma" w:cs="Tahoma"/>
          <w:sz w:val="20"/>
          <w:szCs w:val="20"/>
        </w:rPr>
        <w:t>9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6F0067">
        <w:rPr>
          <w:rFonts w:ascii="Tahoma" w:hAnsi="Tahoma" w:cs="Tahoma"/>
          <w:sz w:val="20"/>
          <w:szCs w:val="20"/>
        </w:rPr>
        <w:t>30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6F0067">
        <w:rPr>
          <w:rFonts w:ascii="Tahoma" w:hAnsi="Tahoma" w:cs="Tahoma"/>
          <w:sz w:val="20"/>
          <w:szCs w:val="20"/>
        </w:rPr>
        <w:t>4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81809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4B7394" w:rsidRPr="004E1EDE" w:rsidRDefault="006F0067" w:rsidP="004B7394">
      <w:pPr>
        <w:jc w:val="both"/>
        <w:rPr>
          <w:rFonts w:ascii="Tahoma" w:hAnsi="Tahoma" w:cs="Tahoma"/>
          <w:sz w:val="20"/>
          <w:szCs w:val="20"/>
        </w:rPr>
      </w:pPr>
      <w:r w:rsidRPr="00C814AB">
        <w:rPr>
          <w:rFonts w:ascii="Tahoma" w:hAnsi="Tahoma" w:cs="Tahoma"/>
          <w:b/>
          <w:sz w:val="20"/>
          <w:szCs w:val="20"/>
        </w:rPr>
        <w:t xml:space="preserve">Bezwykopowa modernizacja </w:t>
      </w:r>
      <w:r>
        <w:rPr>
          <w:rFonts w:ascii="Tahoma" w:hAnsi="Tahoma" w:cs="Tahoma"/>
          <w:b/>
          <w:sz w:val="20"/>
          <w:szCs w:val="20"/>
        </w:rPr>
        <w:t xml:space="preserve">sieci </w:t>
      </w:r>
      <w:r w:rsidRPr="00C814AB">
        <w:rPr>
          <w:rFonts w:ascii="Tahoma" w:hAnsi="Tahoma" w:cs="Tahoma"/>
          <w:b/>
          <w:sz w:val="20"/>
          <w:szCs w:val="20"/>
        </w:rPr>
        <w:t>kana</w:t>
      </w:r>
      <w:r>
        <w:rPr>
          <w:rFonts w:ascii="Tahoma" w:hAnsi="Tahoma" w:cs="Tahoma"/>
          <w:b/>
          <w:sz w:val="20"/>
          <w:szCs w:val="20"/>
        </w:rPr>
        <w:t xml:space="preserve">lizacyjnej </w:t>
      </w:r>
      <w:r w:rsidRPr="00C814AB">
        <w:rPr>
          <w:rFonts w:ascii="Tahoma" w:hAnsi="Tahoma" w:cs="Tahoma"/>
          <w:b/>
          <w:sz w:val="20"/>
          <w:szCs w:val="20"/>
        </w:rPr>
        <w:t>na terenie Toruni</w:t>
      </w:r>
      <w:r>
        <w:rPr>
          <w:rFonts w:ascii="Tahoma" w:hAnsi="Tahoma" w:cs="Tahoma"/>
          <w:b/>
          <w:sz w:val="20"/>
          <w:szCs w:val="20"/>
        </w:rPr>
        <w:t>a – II etap</w:t>
      </w:r>
    </w:p>
    <w:p w:rsidR="004B7394" w:rsidRPr="006F0067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  <w:highlight w:val="yellow"/>
        </w:rPr>
      </w:pPr>
    </w:p>
    <w:p w:rsidR="00011777" w:rsidRDefault="00011777" w:rsidP="00011777">
      <w:pPr>
        <w:pStyle w:val="Akapitzlist"/>
        <w:spacing w:after="0"/>
        <w:ind w:left="709"/>
        <w:jc w:val="both"/>
        <w:rPr>
          <w:rFonts w:ascii="Tahoma" w:hAnsi="Tahoma" w:cs="Tahoma"/>
          <w:sz w:val="20"/>
          <w:szCs w:val="20"/>
        </w:rPr>
      </w:pPr>
    </w:p>
    <w:p w:rsidR="00011777" w:rsidRPr="008D3014" w:rsidRDefault="00011777" w:rsidP="008D301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D3014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8D3014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8D3014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8D3014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8D3014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8D3014">
        <w:rPr>
          <w:rFonts w:ascii="Tahoma" w:hAnsi="Tahoma" w:cs="Tahoma"/>
          <w:sz w:val="20"/>
          <w:szCs w:val="20"/>
        </w:rPr>
        <w:t>j.w</w:t>
      </w:r>
      <w:proofErr w:type="spellEnd"/>
      <w:r w:rsidRPr="008D3014">
        <w:rPr>
          <w:rFonts w:ascii="Tahoma" w:hAnsi="Tahoma" w:cs="Tahoma"/>
          <w:sz w:val="20"/>
          <w:szCs w:val="20"/>
        </w:rPr>
        <w:t>.:</w:t>
      </w:r>
    </w:p>
    <w:p w:rsidR="00681809" w:rsidRDefault="00681809" w:rsidP="00681809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</w:p>
    <w:p w:rsidR="00011777" w:rsidRPr="00681809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681809">
        <w:rPr>
          <w:rFonts w:ascii="Tahoma" w:hAnsi="Tahoma" w:cs="Tahoma"/>
          <w:sz w:val="20"/>
          <w:szCs w:val="20"/>
          <w:u w:val="single"/>
        </w:rPr>
        <w:t>Pytanie 1</w:t>
      </w:r>
    </w:p>
    <w:p w:rsidR="00011777" w:rsidRDefault="008D3014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Prosimy o potwierdzenie, że prawidłowe jest rozumowanie Oferenta, że w każdej z ulic Zamawiający wymaga aby utwardzony rękaw spełniał warunek odporności chemicznej w zakresie pH 1-14.</w:t>
      </w:r>
    </w:p>
    <w:p w:rsidR="008D3014" w:rsidRPr="00681809" w:rsidRDefault="008D3014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011777" w:rsidRPr="00681809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681809">
        <w:rPr>
          <w:rFonts w:ascii="Tahoma" w:hAnsi="Tahoma" w:cs="Tahoma"/>
          <w:sz w:val="20"/>
          <w:szCs w:val="20"/>
          <w:u w:val="single"/>
        </w:rPr>
        <w:t>Odpowiedź 1</w:t>
      </w:r>
    </w:p>
    <w:p w:rsidR="006E7C52" w:rsidRPr="00681809" w:rsidRDefault="00011777" w:rsidP="00681809">
      <w:pPr>
        <w:ind w:left="-11"/>
        <w:jc w:val="both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BA70D9">
        <w:rPr>
          <w:rFonts w:ascii="Tahoma" w:hAnsi="Tahoma" w:cs="Tahoma"/>
          <w:sz w:val="20"/>
          <w:szCs w:val="20"/>
        </w:rPr>
        <w:t>Zamawiający</w:t>
      </w:r>
      <w:r w:rsidR="00681809">
        <w:rPr>
          <w:rFonts w:ascii="Tahoma" w:hAnsi="Tahoma" w:cs="Tahoma"/>
          <w:sz w:val="20"/>
          <w:szCs w:val="20"/>
        </w:rPr>
        <w:t xml:space="preserve"> </w:t>
      </w:r>
      <w:r w:rsidR="00D05584">
        <w:rPr>
          <w:rFonts w:ascii="Tahoma" w:hAnsi="Tahoma" w:cs="Tahoma"/>
          <w:sz w:val="20"/>
          <w:szCs w:val="20"/>
        </w:rPr>
        <w:t xml:space="preserve">potwierdza, że wymaga aby w każdej ulicy utwardzony rękaw spełniał warunek odporności chemicznej w zakresie </w:t>
      </w:r>
      <w:proofErr w:type="spellStart"/>
      <w:r w:rsidR="00D05584">
        <w:rPr>
          <w:rFonts w:ascii="Tahoma" w:hAnsi="Tahoma" w:cs="Tahoma"/>
          <w:sz w:val="20"/>
          <w:szCs w:val="20"/>
        </w:rPr>
        <w:t>pH</w:t>
      </w:r>
      <w:proofErr w:type="spellEnd"/>
      <w:r w:rsidR="00D05584">
        <w:rPr>
          <w:rFonts w:ascii="Tahoma" w:hAnsi="Tahoma" w:cs="Tahoma"/>
          <w:sz w:val="20"/>
          <w:szCs w:val="20"/>
        </w:rPr>
        <w:t xml:space="preserve"> 1-14.</w:t>
      </w:r>
    </w:p>
    <w:sectPr w:rsidR="006E7C52" w:rsidRPr="00681809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B10" w:rsidRDefault="00F01B10" w:rsidP="00283504">
      <w:r>
        <w:separator/>
      </w:r>
    </w:p>
  </w:endnote>
  <w:endnote w:type="continuationSeparator" w:id="0">
    <w:p w:rsidR="00F01B10" w:rsidRDefault="00F01B10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8B529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B10" w:rsidRDefault="00F01B10" w:rsidP="00283504">
      <w:r>
        <w:separator/>
      </w:r>
    </w:p>
  </w:footnote>
  <w:footnote w:type="continuationSeparator" w:id="0">
    <w:p w:rsidR="00F01B10" w:rsidRDefault="00F01B10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B52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B52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29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30236DF9"/>
    <w:multiLevelType w:val="hybridMultilevel"/>
    <w:tmpl w:val="9BC42ACE"/>
    <w:lvl w:ilvl="0" w:tplc="7F6E26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E732314"/>
    <w:multiLevelType w:val="hybridMultilevel"/>
    <w:tmpl w:val="6E86A578"/>
    <w:lvl w:ilvl="0" w:tplc="72F2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733C9"/>
    <w:multiLevelType w:val="hybridMultilevel"/>
    <w:tmpl w:val="FDF0A7AC"/>
    <w:lvl w:ilvl="0" w:tplc="7DEC2B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F173D"/>
    <w:multiLevelType w:val="hybridMultilevel"/>
    <w:tmpl w:val="DD521DB8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769B5CE4"/>
    <w:multiLevelType w:val="hybridMultilevel"/>
    <w:tmpl w:val="1BE45DE2"/>
    <w:lvl w:ilvl="0" w:tplc="456EF9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  <w:lvlOverride w:ilvl="0">
      <w:startOverride w:val="1"/>
    </w:lvlOverride>
  </w:num>
  <w:num w:numId="4">
    <w:abstractNumId w:val="6"/>
  </w:num>
  <w:num w:numId="5">
    <w:abstractNumId w:val="5"/>
  </w:num>
  <w:num w:numId="6">
    <w:abstractNumId w:val="9"/>
  </w:num>
  <w:num w:numId="7">
    <w:abstractNumId w:val="12"/>
  </w:num>
  <w:num w:numId="8">
    <w:abstractNumId w:val="2"/>
  </w:num>
  <w:num w:numId="9">
    <w:abstractNumId w:val="3"/>
  </w:num>
  <w:num w:numId="10">
    <w:abstractNumId w:val="7"/>
  </w:num>
  <w:num w:numId="11">
    <w:abstractNumId w:val="4"/>
  </w:num>
  <w:num w:numId="12">
    <w:abstractNumId w:val="10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93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1777"/>
    <w:rsid w:val="00013B16"/>
    <w:rsid w:val="00015DCB"/>
    <w:rsid w:val="0002576D"/>
    <w:rsid w:val="00063E78"/>
    <w:rsid w:val="00065069"/>
    <w:rsid w:val="00067409"/>
    <w:rsid w:val="000B21DD"/>
    <w:rsid w:val="000B28D7"/>
    <w:rsid w:val="000B36F5"/>
    <w:rsid w:val="000D4DD0"/>
    <w:rsid w:val="000E1214"/>
    <w:rsid w:val="000E30BC"/>
    <w:rsid w:val="000F2562"/>
    <w:rsid w:val="000F3462"/>
    <w:rsid w:val="00135D77"/>
    <w:rsid w:val="00142827"/>
    <w:rsid w:val="001A3F5A"/>
    <w:rsid w:val="001B0A3C"/>
    <w:rsid w:val="001B386B"/>
    <w:rsid w:val="001B3B94"/>
    <w:rsid w:val="001D4A8C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0221"/>
    <w:rsid w:val="00394E20"/>
    <w:rsid w:val="003B6889"/>
    <w:rsid w:val="003C418C"/>
    <w:rsid w:val="003D423F"/>
    <w:rsid w:val="003F79AA"/>
    <w:rsid w:val="004068FD"/>
    <w:rsid w:val="004262CF"/>
    <w:rsid w:val="00434323"/>
    <w:rsid w:val="00437509"/>
    <w:rsid w:val="0045243E"/>
    <w:rsid w:val="004544F3"/>
    <w:rsid w:val="00471455"/>
    <w:rsid w:val="00486141"/>
    <w:rsid w:val="004B7394"/>
    <w:rsid w:val="004C3444"/>
    <w:rsid w:val="004E1EDE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E3C04"/>
    <w:rsid w:val="005E4F53"/>
    <w:rsid w:val="00613EE6"/>
    <w:rsid w:val="0063669D"/>
    <w:rsid w:val="006535C6"/>
    <w:rsid w:val="00666B61"/>
    <w:rsid w:val="00681809"/>
    <w:rsid w:val="00683BD4"/>
    <w:rsid w:val="006C0BE6"/>
    <w:rsid w:val="006E7C52"/>
    <w:rsid w:val="006F0067"/>
    <w:rsid w:val="006F59A6"/>
    <w:rsid w:val="00741A63"/>
    <w:rsid w:val="007601E6"/>
    <w:rsid w:val="00761D60"/>
    <w:rsid w:val="00766132"/>
    <w:rsid w:val="007923F8"/>
    <w:rsid w:val="007C6D30"/>
    <w:rsid w:val="007D2EDA"/>
    <w:rsid w:val="007F3BB6"/>
    <w:rsid w:val="007F4C16"/>
    <w:rsid w:val="008538DA"/>
    <w:rsid w:val="00877F61"/>
    <w:rsid w:val="00885297"/>
    <w:rsid w:val="00885D1A"/>
    <w:rsid w:val="00893091"/>
    <w:rsid w:val="008A0711"/>
    <w:rsid w:val="008A7446"/>
    <w:rsid w:val="008B1EA6"/>
    <w:rsid w:val="008B4427"/>
    <w:rsid w:val="008B5293"/>
    <w:rsid w:val="008D3014"/>
    <w:rsid w:val="008E0784"/>
    <w:rsid w:val="008E0949"/>
    <w:rsid w:val="008E61D6"/>
    <w:rsid w:val="008E6EAB"/>
    <w:rsid w:val="008F2765"/>
    <w:rsid w:val="00911C49"/>
    <w:rsid w:val="009331C1"/>
    <w:rsid w:val="00954281"/>
    <w:rsid w:val="0096769B"/>
    <w:rsid w:val="00981384"/>
    <w:rsid w:val="00993016"/>
    <w:rsid w:val="009A7B0B"/>
    <w:rsid w:val="009B34DB"/>
    <w:rsid w:val="009D355E"/>
    <w:rsid w:val="00A410CF"/>
    <w:rsid w:val="00A644AD"/>
    <w:rsid w:val="00A67537"/>
    <w:rsid w:val="00A80D47"/>
    <w:rsid w:val="00AC1786"/>
    <w:rsid w:val="00AC25DB"/>
    <w:rsid w:val="00AD2D60"/>
    <w:rsid w:val="00AE1583"/>
    <w:rsid w:val="00B1164B"/>
    <w:rsid w:val="00B2165A"/>
    <w:rsid w:val="00B22DA9"/>
    <w:rsid w:val="00B328EC"/>
    <w:rsid w:val="00B45A92"/>
    <w:rsid w:val="00B5630C"/>
    <w:rsid w:val="00B62157"/>
    <w:rsid w:val="00B80AA6"/>
    <w:rsid w:val="00B84AA6"/>
    <w:rsid w:val="00B925FD"/>
    <w:rsid w:val="00BB6441"/>
    <w:rsid w:val="00BC3EBE"/>
    <w:rsid w:val="00BE4958"/>
    <w:rsid w:val="00BF2F68"/>
    <w:rsid w:val="00C3757A"/>
    <w:rsid w:val="00C423DA"/>
    <w:rsid w:val="00C472FC"/>
    <w:rsid w:val="00C56083"/>
    <w:rsid w:val="00C67BCA"/>
    <w:rsid w:val="00C740C4"/>
    <w:rsid w:val="00CC757D"/>
    <w:rsid w:val="00CE6302"/>
    <w:rsid w:val="00D05584"/>
    <w:rsid w:val="00D26FF6"/>
    <w:rsid w:val="00D331D9"/>
    <w:rsid w:val="00D343D3"/>
    <w:rsid w:val="00D35EA7"/>
    <w:rsid w:val="00D46A30"/>
    <w:rsid w:val="00DB7837"/>
    <w:rsid w:val="00DC0351"/>
    <w:rsid w:val="00DC13EA"/>
    <w:rsid w:val="00DC5E83"/>
    <w:rsid w:val="00DF0D73"/>
    <w:rsid w:val="00E04066"/>
    <w:rsid w:val="00E52569"/>
    <w:rsid w:val="00E62651"/>
    <w:rsid w:val="00E92C9C"/>
    <w:rsid w:val="00EA0AE7"/>
    <w:rsid w:val="00EA0FA8"/>
    <w:rsid w:val="00EB4AB2"/>
    <w:rsid w:val="00ED352E"/>
    <w:rsid w:val="00F01B10"/>
    <w:rsid w:val="00F3357B"/>
    <w:rsid w:val="00F4405F"/>
    <w:rsid w:val="00F920F3"/>
    <w:rsid w:val="00F95B26"/>
    <w:rsid w:val="00FA234B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customStyle="1" w:styleId="Standard">
    <w:name w:val="Standard"/>
    <w:rsid w:val="004B7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9C295-46D0-4072-855B-3FF61331D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75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7</cp:revision>
  <cp:lastPrinted>2024-09-23T07:44:00Z</cp:lastPrinted>
  <dcterms:created xsi:type="dcterms:W3CDTF">2024-09-09T07:56:00Z</dcterms:created>
  <dcterms:modified xsi:type="dcterms:W3CDTF">2024-09-23T07:44:00Z</dcterms:modified>
</cp:coreProperties>
</file>