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60D29" w14:textId="77777777" w:rsidR="006B081E" w:rsidRDefault="006B081E" w:rsidP="006B60DD">
      <w:pPr>
        <w:pStyle w:val="Nagwek"/>
        <w:jc w:val="center"/>
        <w:rPr>
          <w:rFonts w:asciiTheme="minorHAnsi" w:hAnsiTheme="minorHAnsi"/>
          <w:sz w:val="22"/>
        </w:rPr>
      </w:pPr>
      <w:r w:rsidRPr="006B081E">
        <w:rPr>
          <w:rFonts w:asciiTheme="minorHAnsi" w:hAnsiTheme="minorHAnsi"/>
          <w:sz w:val="22"/>
        </w:rPr>
        <w:t>Postępowanie o udzielenie zamówienia publicznego w trybie podstawowym</w:t>
      </w:r>
      <w:r w:rsidR="006B60DD" w:rsidRPr="006B081E">
        <w:rPr>
          <w:rFonts w:asciiTheme="minorHAnsi" w:hAnsiTheme="minorHAnsi"/>
          <w:sz w:val="22"/>
        </w:rPr>
        <w:t xml:space="preserve"> „Wykonywanie usług pralniczych” </w:t>
      </w:r>
    </w:p>
    <w:p w14:paraId="375F3618" w14:textId="7540A8BB" w:rsidR="006B60DD" w:rsidRPr="006B081E" w:rsidRDefault="006B60DD" w:rsidP="006B60DD">
      <w:pPr>
        <w:pStyle w:val="Nagwek"/>
        <w:jc w:val="center"/>
        <w:rPr>
          <w:rFonts w:asciiTheme="minorHAnsi" w:hAnsiTheme="minorHAnsi"/>
          <w:sz w:val="22"/>
        </w:rPr>
      </w:pPr>
      <w:r w:rsidRPr="006B081E">
        <w:rPr>
          <w:rFonts w:asciiTheme="minorHAnsi" w:hAnsiTheme="minorHAnsi"/>
          <w:sz w:val="22"/>
        </w:rPr>
        <w:t>nr ZP/5639/2021</w:t>
      </w:r>
    </w:p>
    <w:p w14:paraId="108A9165" w14:textId="77777777" w:rsidR="006B60DD" w:rsidRDefault="006B60DD" w:rsidP="006B60DD">
      <w:pPr>
        <w:rPr>
          <w:rFonts w:ascii="Times New Roman" w:hAnsi="Times New Roman"/>
          <w:color w:val="auto"/>
          <w:sz w:val="22"/>
        </w:rPr>
      </w:pPr>
    </w:p>
    <w:p w14:paraId="0FD54E66" w14:textId="77777777" w:rsidR="006B60DD" w:rsidRDefault="006B60DD" w:rsidP="006B60DD">
      <w:pPr>
        <w:rPr>
          <w:rFonts w:ascii="Times New Roman" w:hAnsi="Times New Roman"/>
          <w:color w:val="auto"/>
          <w:sz w:val="22"/>
        </w:rPr>
      </w:pPr>
    </w:p>
    <w:p w14:paraId="7262FBF1" w14:textId="531C80A1" w:rsidR="006B60DD" w:rsidRPr="00B44FEB" w:rsidRDefault="006B60DD" w:rsidP="006B60DD">
      <w:pPr>
        <w:rPr>
          <w:rFonts w:ascii="Times New Roman" w:hAnsi="Times New Roman"/>
          <w:color w:val="auto"/>
          <w:sz w:val="22"/>
        </w:rPr>
      </w:pPr>
      <w:r w:rsidRPr="00B44FEB">
        <w:rPr>
          <w:rFonts w:ascii="Times New Roman" w:hAnsi="Times New Roman"/>
          <w:color w:val="auto"/>
          <w:sz w:val="22"/>
        </w:rPr>
        <w:t xml:space="preserve">ZP/5639/21                                                                                                 </w:t>
      </w:r>
      <w:r w:rsidR="0000484C" w:rsidRPr="00B44FEB">
        <w:rPr>
          <w:rFonts w:ascii="Times New Roman" w:hAnsi="Times New Roman"/>
          <w:color w:val="auto"/>
          <w:sz w:val="22"/>
        </w:rPr>
        <w:t xml:space="preserve">                 </w:t>
      </w:r>
      <w:r w:rsidRPr="00B44FEB">
        <w:rPr>
          <w:rFonts w:ascii="Times New Roman" w:hAnsi="Times New Roman"/>
          <w:color w:val="auto"/>
          <w:sz w:val="22"/>
        </w:rPr>
        <w:t xml:space="preserve">  Katowice, dnia </w:t>
      </w:r>
      <w:r w:rsidR="00EC51BB" w:rsidRPr="00B44FEB">
        <w:rPr>
          <w:rFonts w:ascii="Times New Roman" w:hAnsi="Times New Roman"/>
          <w:color w:val="auto"/>
          <w:sz w:val="22"/>
        </w:rPr>
        <w:t>03</w:t>
      </w:r>
      <w:r w:rsidRPr="00B44FEB">
        <w:rPr>
          <w:rFonts w:ascii="Times New Roman" w:hAnsi="Times New Roman"/>
          <w:color w:val="auto"/>
          <w:sz w:val="22"/>
        </w:rPr>
        <w:t>.</w:t>
      </w:r>
      <w:r w:rsidR="00EC51BB" w:rsidRPr="00B44FEB">
        <w:rPr>
          <w:rFonts w:ascii="Times New Roman" w:hAnsi="Times New Roman"/>
          <w:color w:val="auto"/>
          <w:sz w:val="22"/>
        </w:rPr>
        <w:t>01</w:t>
      </w:r>
      <w:r w:rsidRPr="00B44FEB">
        <w:rPr>
          <w:rFonts w:ascii="Times New Roman" w:hAnsi="Times New Roman"/>
          <w:color w:val="auto"/>
          <w:sz w:val="22"/>
        </w:rPr>
        <w:t>.202</w:t>
      </w:r>
      <w:r w:rsidR="00706B73">
        <w:rPr>
          <w:rFonts w:ascii="Times New Roman" w:hAnsi="Times New Roman"/>
          <w:color w:val="auto"/>
          <w:sz w:val="22"/>
        </w:rPr>
        <w:t>2</w:t>
      </w:r>
      <w:bookmarkStart w:id="0" w:name="_GoBack"/>
      <w:bookmarkEnd w:id="0"/>
      <w:r w:rsidRPr="00B44FEB">
        <w:rPr>
          <w:rFonts w:ascii="Times New Roman" w:hAnsi="Times New Roman"/>
          <w:color w:val="auto"/>
          <w:sz w:val="22"/>
        </w:rPr>
        <w:t xml:space="preserve"> r.</w:t>
      </w:r>
    </w:p>
    <w:p w14:paraId="5A685020" w14:textId="77777777" w:rsidR="006B60DD" w:rsidRPr="00B44FEB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6ED6B3F7" w14:textId="77777777" w:rsidR="006B60DD" w:rsidRPr="00B44FEB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3DC2EA7D" w14:textId="77777777" w:rsidR="006B60DD" w:rsidRPr="00B44FEB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79AA9CA4" w14:textId="77777777" w:rsidR="006B60DD" w:rsidRPr="00B44FEB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21483A9D" w14:textId="01E8FEE9" w:rsidR="006B60DD" w:rsidRPr="00B44FEB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  <w:r w:rsidRPr="00B44FEB">
        <w:rPr>
          <w:rFonts w:ascii="Times New Roman" w:hAnsi="Times New Roman"/>
          <w:color w:val="auto"/>
          <w:sz w:val="22"/>
        </w:rPr>
        <w:t xml:space="preserve">Dotyczy: postępowania </w:t>
      </w:r>
      <w:r w:rsidR="0000484C" w:rsidRPr="00B44FEB">
        <w:rPr>
          <w:rStyle w:val="markedcontent"/>
          <w:rFonts w:ascii="Times New Roman" w:hAnsi="Times New Roman"/>
          <w:color w:val="000000" w:themeColor="text1"/>
          <w:sz w:val="22"/>
        </w:rPr>
        <w:t>o udzielenie zamówienia publicznego w trybie podstawowym</w:t>
      </w:r>
      <w:r w:rsidR="0000484C" w:rsidRPr="00B44FEB">
        <w:rPr>
          <w:rFonts w:ascii="Times New Roman" w:hAnsi="Times New Roman"/>
          <w:color w:val="auto"/>
          <w:sz w:val="22"/>
        </w:rPr>
        <w:t xml:space="preserve"> pn.: </w:t>
      </w:r>
      <w:r w:rsidRPr="00B44FEB">
        <w:rPr>
          <w:rFonts w:ascii="Times New Roman" w:hAnsi="Times New Roman"/>
          <w:color w:val="auto"/>
          <w:sz w:val="22"/>
        </w:rPr>
        <w:t>„Wykonywanie usług pralniczych”</w:t>
      </w:r>
      <w:r w:rsidR="0000484C" w:rsidRPr="00B44FEB">
        <w:rPr>
          <w:rFonts w:ascii="Times New Roman" w:hAnsi="Times New Roman"/>
          <w:color w:val="auto"/>
          <w:sz w:val="22"/>
        </w:rPr>
        <w:t xml:space="preserve"> nr ZP/5639/2021</w:t>
      </w:r>
    </w:p>
    <w:p w14:paraId="6AFD5666" w14:textId="5934B1BA" w:rsidR="006B60DD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55930D27" w14:textId="77777777" w:rsidR="00706B73" w:rsidRPr="00B44FEB" w:rsidRDefault="00706B73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13E87E32" w14:textId="77777777" w:rsidR="006B60DD" w:rsidRPr="00B44FEB" w:rsidRDefault="006B60DD" w:rsidP="006B60DD">
      <w:pPr>
        <w:jc w:val="both"/>
        <w:rPr>
          <w:rFonts w:ascii="Times New Roman" w:hAnsi="Times New Roman"/>
          <w:color w:val="auto"/>
          <w:sz w:val="22"/>
        </w:rPr>
      </w:pPr>
    </w:p>
    <w:p w14:paraId="1CA0AEAD" w14:textId="66D93468" w:rsidR="006B60DD" w:rsidRPr="00B44FEB" w:rsidRDefault="00B44FEB" w:rsidP="00B44FEB">
      <w:pPr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iCs/>
          <w:color w:val="auto"/>
          <w:szCs w:val="24"/>
        </w:rPr>
      </w:pPr>
      <w:r>
        <w:rPr>
          <w:rFonts w:ascii="Times New Roman" w:hAnsi="Times New Roman"/>
          <w:iCs/>
          <w:color w:val="auto"/>
          <w:szCs w:val="24"/>
        </w:rPr>
        <w:t>Zamawiający</w:t>
      </w:r>
      <w:r w:rsidR="00EC51BB" w:rsidRPr="00B44FEB">
        <w:rPr>
          <w:rFonts w:ascii="Times New Roman" w:hAnsi="Times New Roman"/>
          <w:iCs/>
          <w:color w:val="auto"/>
          <w:szCs w:val="24"/>
        </w:rPr>
        <w:t xml:space="preserve"> wprowadz</w:t>
      </w:r>
      <w:r>
        <w:rPr>
          <w:rFonts w:ascii="Times New Roman" w:hAnsi="Times New Roman"/>
          <w:iCs/>
          <w:color w:val="auto"/>
          <w:szCs w:val="24"/>
        </w:rPr>
        <w:t>a</w:t>
      </w:r>
      <w:r w:rsidR="00EC51BB" w:rsidRPr="00B44FEB">
        <w:rPr>
          <w:rFonts w:ascii="Times New Roman" w:hAnsi="Times New Roman"/>
          <w:iCs/>
          <w:color w:val="auto"/>
          <w:szCs w:val="24"/>
        </w:rPr>
        <w:t xml:space="preserve"> następujące zmiany w SWZ:</w:t>
      </w:r>
    </w:p>
    <w:p w14:paraId="31DC38B2" w14:textId="6877DE47" w:rsidR="00B44FEB" w:rsidRPr="00B44FEB" w:rsidRDefault="00B44FEB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</w:p>
    <w:p w14:paraId="59972CEC" w14:textId="5DA2B2F4" w:rsidR="00B44FEB" w:rsidRPr="00B44FEB" w:rsidRDefault="00B44FEB" w:rsidP="00B44FEB">
      <w:pPr>
        <w:pStyle w:val="Akapitzlist"/>
        <w:numPr>
          <w:ilvl w:val="0"/>
          <w:numId w:val="9"/>
        </w:numPr>
        <w:tabs>
          <w:tab w:val="left" w:pos="2178"/>
        </w:tabs>
        <w:suppressAutoHyphens/>
        <w:overflowPunct w:val="0"/>
        <w:autoSpaceDE w:val="0"/>
        <w:ind w:left="284" w:hanging="284"/>
        <w:jc w:val="both"/>
        <w:textAlignment w:val="baseline"/>
        <w:rPr>
          <w:b/>
          <w:bCs/>
          <w:iCs/>
        </w:rPr>
      </w:pPr>
      <w:r w:rsidRPr="00B44FEB">
        <w:rPr>
          <w:b/>
          <w:bCs/>
          <w:iCs/>
        </w:rPr>
        <w:t>Rozdział XIV. Sposób i termin składania ofert oraz termin związania ofertą w pkt 3. Termin</w:t>
      </w:r>
      <w:r w:rsidRPr="00B44FEB">
        <w:rPr>
          <w:b/>
          <w:bCs/>
          <w:iCs/>
        </w:rPr>
        <w:t xml:space="preserve"> składania ofert</w:t>
      </w:r>
    </w:p>
    <w:p w14:paraId="5FB2BF43" w14:textId="77777777" w:rsidR="00B44FEB" w:rsidRPr="00B44FEB" w:rsidRDefault="00B44FEB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</w:p>
    <w:p w14:paraId="2CB8416F" w14:textId="15E27988" w:rsidR="00EC51BB" w:rsidRPr="00B44FEB" w:rsidRDefault="00EC51BB" w:rsidP="00B44FEB">
      <w:pPr>
        <w:pStyle w:val="Akapitzlist"/>
        <w:tabs>
          <w:tab w:val="left" w:pos="993"/>
        </w:tabs>
        <w:suppressAutoHyphens/>
        <w:overflowPunct w:val="0"/>
        <w:autoSpaceDE w:val="0"/>
        <w:ind w:left="420"/>
        <w:jc w:val="both"/>
        <w:textAlignment w:val="baseline"/>
        <w:rPr>
          <w:b/>
          <w:bCs/>
          <w:iCs/>
        </w:rPr>
      </w:pPr>
    </w:p>
    <w:p w14:paraId="5B59F0FF" w14:textId="77777777" w:rsidR="006B60DD" w:rsidRPr="00B44FEB" w:rsidRDefault="006B60DD" w:rsidP="006B60DD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  <w:r w:rsidRPr="00B44FEB">
        <w:rPr>
          <w:rFonts w:ascii="Times New Roman" w:hAnsi="Times New Roman"/>
          <w:b/>
          <w:bCs/>
          <w:iCs/>
          <w:color w:val="auto"/>
          <w:szCs w:val="24"/>
        </w:rPr>
        <w:t>było:</w:t>
      </w:r>
    </w:p>
    <w:p w14:paraId="1B1263C0" w14:textId="22FAF278" w:rsidR="00EC51BB" w:rsidRPr="00B44FEB" w:rsidRDefault="00EC51BB" w:rsidP="00EC51BB">
      <w:pPr>
        <w:pStyle w:val="Akapitzlist"/>
        <w:widowControl w:val="0"/>
        <w:tabs>
          <w:tab w:val="left" w:pos="850"/>
        </w:tabs>
        <w:suppressAutoHyphens/>
        <w:spacing w:before="120" w:after="120"/>
        <w:ind w:left="360" w:right="2"/>
        <w:contextualSpacing w:val="0"/>
        <w:jc w:val="both"/>
      </w:pPr>
      <w:r w:rsidRPr="00B44FEB">
        <w:t>„3.</w:t>
      </w:r>
      <w:r w:rsidRPr="00B44FEB">
        <w:t xml:space="preserve">Termin składania ofert upływa </w:t>
      </w:r>
      <w:r w:rsidRPr="00B44FEB">
        <w:rPr>
          <w:b/>
          <w:bCs/>
        </w:rPr>
        <w:t>04.01.2022r. o godzinie 10:00</w:t>
      </w:r>
      <w:r w:rsidRPr="00B44FEB">
        <w:t>”</w:t>
      </w:r>
    </w:p>
    <w:p w14:paraId="13E78D3C" w14:textId="77777777" w:rsidR="00EC51BB" w:rsidRPr="00B44FEB" w:rsidRDefault="00EC51BB" w:rsidP="00EC51BB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iCs/>
          <w:color w:val="auto"/>
          <w:szCs w:val="24"/>
        </w:rPr>
      </w:pPr>
      <w:r w:rsidRPr="00B44FEB">
        <w:rPr>
          <w:rFonts w:ascii="Times New Roman" w:hAnsi="Times New Roman"/>
          <w:b/>
          <w:color w:val="auto"/>
          <w:szCs w:val="24"/>
        </w:rPr>
        <w:t xml:space="preserve">jest: </w:t>
      </w:r>
    </w:p>
    <w:p w14:paraId="3700DFF8" w14:textId="676057BC" w:rsidR="00EC51BB" w:rsidRPr="00B44FEB" w:rsidRDefault="00EC51BB" w:rsidP="00EC51BB">
      <w:pPr>
        <w:pStyle w:val="Akapitzlist"/>
        <w:widowControl w:val="0"/>
        <w:tabs>
          <w:tab w:val="left" w:pos="850"/>
        </w:tabs>
        <w:suppressAutoHyphens/>
        <w:spacing w:before="120" w:after="120"/>
        <w:ind w:left="360" w:right="2"/>
        <w:contextualSpacing w:val="0"/>
        <w:jc w:val="both"/>
        <w:rPr>
          <w:b/>
          <w:bCs/>
        </w:rPr>
      </w:pPr>
      <w:r w:rsidRPr="00B44FEB">
        <w:t>„3.</w:t>
      </w:r>
      <w:r w:rsidRPr="00B44FEB">
        <w:t xml:space="preserve">Termin składania ofert upływa </w:t>
      </w:r>
      <w:r w:rsidRPr="00B44FEB">
        <w:rPr>
          <w:b/>
          <w:bCs/>
        </w:rPr>
        <w:t>10</w:t>
      </w:r>
      <w:r w:rsidRPr="00B44FEB">
        <w:rPr>
          <w:b/>
          <w:bCs/>
        </w:rPr>
        <w:t>.01.2022r. o godzinie 10:00</w:t>
      </w:r>
      <w:r w:rsidRPr="00B44FEB">
        <w:t>”</w:t>
      </w:r>
    </w:p>
    <w:p w14:paraId="7612C4CC" w14:textId="77777777" w:rsidR="00B44FEB" w:rsidRPr="00B44FEB" w:rsidRDefault="00B44FEB" w:rsidP="00EC51BB">
      <w:pPr>
        <w:pStyle w:val="Akapitzlist"/>
        <w:widowControl w:val="0"/>
        <w:tabs>
          <w:tab w:val="left" w:pos="850"/>
        </w:tabs>
        <w:suppressAutoHyphens/>
        <w:spacing w:before="120" w:after="120"/>
        <w:ind w:left="360" w:right="2"/>
        <w:contextualSpacing w:val="0"/>
        <w:jc w:val="both"/>
      </w:pPr>
    </w:p>
    <w:p w14:paraId="3CA75B8E" w14:textId="2AE30D74" w:rsidR="00EC51BB" w:rsidRPr="00B44FEB" w:rsidRDefault="00EC51BB" w:rsidP="00B44FEB">
      <w:pPr>
        <w:pStyle w:val="Akapitzlist"/>
        <w:widowControl w:val="0"/>
        <w:numPr>
          <w:ilvl w:val="0"/>
          <w:numId w:val="9"/>
        </w:numPr>
        <w:tabs>
          <w:tab w:val="left" w:pos="426"/>
        </w:tabs>
        <w:spacing w:before="120" w:after="120"/>
        <w:ind w:right="2" w:hanging="720"/>
        <w:jc w:val="both"/>
        <w:rPr>
          <w:b/>
          <w:bCs/>
          <w:iCs/>
        </w:rPr>
      </w:pPr>
      <w:r w:rsidRPr="00B44FEB">
        <w:rPr>
          <w:b/>
          <w:bCs/>
          <w:iCs/>
        </w:rPr>
        <w:t>Rozdział XV.</w:t>
      </w:r>
      <w:r w:rsidRPr="00B44FEB">
        <w:rPr>
          <w:b/>
          <w:bCs/>
          <w:iCs/>
        </w:rPr>
        <w:t xml:space="preserve"> Termin otwarcia ofert w pkt 1. Ot</w:t>
      </w:r>
      <w:r w:rsidR="00B44FEB" w:rsidRPr="00B44FEB">
        <w:rPr>
          <w:b/>
          <w:bCs/>
          <w:iCs/>
        </w:rPr>
        <w:t>w</w:t>
      </w:r>
      <w:r w:rsidRPr="00B44FEB">
        <w:rPr>
          <w:b/>
          <w:bCs/>
          <w:iCs/>
        </w:rPr>
        <w:t xml:space="preserve">arcie </w:t>
      </w:r>
      <w:r w:rsidR="00B44FEB" w:rsidRPr="00B44FEB">
        <w:rPr>
          <w:b/>
          <w:bCs/>
          <w:iCs/>
        </w:rPr>
        <w:t>ofert</w:t>
      </w:r>
    </w:p>
    <w:p w14:paraId="0BF75776" w14:textId="77777777" w:rsidR="00B44FEB" w:rsidRPr="00B44FEB" w:rsidRDefault="00B44FEB" w:rsidP="00B44FEB">
      <w:pPr>
        <w:pStyle w:val="Akapitzlist"/>
        <w:widowControl w:val="0"/>
        <w:tabs>
          <w:tab w:val="left" w:pos="0"/>
        </w:tabs>
        <w:spacing w:before="120" w:after="120"/>
        <w:ind w:right="2" w:hanging="862"/>
        <w:jc w:val="both"/>
        <w:rPr>
          <w:b/>
          <w:bCs/>
          <w:iCs/>
        </w:rPr>
      </w:pPr>
    </w:p>
    <w:p w14:paraId="69DF1F70" w14:textId="150AA691" w:rsidR="00B44FEB" w:rsidRPr="00B44FEB" w:rsidRDefault="00B44FEB" w:rsidP="00B44FEB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bCs/>
          <w:iCs/>
          <w:color w:val="auto"/>
          <w:szCs w:val="24"/>
        </w:rPr>
      </w:pPr>
      <w:r w:rsidRPr="00B44FEB">
        <w:rPr>
          <w:rFonts w:ascii="Times New Roman" w:hAnsi="Times New Roman"/>
          <w:b/>
          <w:bCs/>
          <w:iCs/>
          <w:color w:val="auto"/>
          <w:szCs w:val="24"/>
        </w:rPr>
        <w:t>było:</w:t>
      </w:r>
    </w:p>
    <w:p w14:paraId="18272C7B" w14:textId="377E5097" w:rsidR="00EC51BB" w:rsidRPr="00B44FEB" w:rsidRDefault="00B44FEB" w:rsidP="00B44FEB">
      <w:pPr>
        <w:suppressAutoHyphens/>
        <w:spacing w:before="120" w:after="120"/>
        <w:ind w:left="425"/>
        <w:jc w:val="both"/>
        <w:rPr>
          <w:rFonts w:ascii="Times New Roman" w:eastAsia="Calibri" w:hAnsi="Times New Roman"/>
          <w:b/>
          <w:bCs/>
          <w:color w:val="auto"/>
          <w:szCs w:val="24"/>
          <w:lang w:eastAsia="en-US"/>
        </w:rPr>
      </w:pPr>
      <w:r w:rsidRPr="00B44FEB">
        <w:rPr>
          <w:rFonts w:ascii="Times New Roman" w:eastAsia="Calibri" w:hAnsi="Times New Roman"/>
          <w:color w:val="auto"/>
          <w:szCs w:val="24"/>
          <w:lang w:eastAsia="en-US"/>
        </w:rPr>
        <w:t>„1.</w:t>
      </w:r>
      <w:r w:rsidR="00EC51BB" w:rsidRPr="00B44FEB">
        <w:rPr>
          <w:rFonts w:ascii="Times New Roman" w:eastAsia="Calibri" w:hAnsi="Times New Roman"/>
          <w:color w:val="auto"/>
          <w:szCs w:val="24"/>
          <w:lang w:eastAsia="en-US"/>
        </w:rPr>
        <w:t xml:space="preserve">Otwarcie ofert nastąpi w dniu </w:t>
      </w:r>
      <w:r w:rsidR="00EC51BB" w:rsidRPr="00B44FEB">
        <w:rPr>
          <w:rFonts w:ascii="Times New Roman" w:eastAsia="Calibri" w:hAnsi="Times New Roman"/>
          <w:b/>
          <w:bCs/>
          <w:color w:val="auto"/>
          <w:szCs w:val="24"/>
          <w:lang w:eastAsia="en-US"/>
        </w:rPr>
        <w:t>04.01.2022r. o godzinie 10:05</w:t>
      </w:r>
      <w:r w:rsidRPr="00B44FEB">
        <w:rPr>
          <w:rFonts w:ascii="Times New Roman" w:eastAsia="Calibri" w:hAnsi="Times New Roman"/>
          <w:color w:val="auto"/>
          <w:szCs w:val="24"/>
          <w:lang w:eastAsia="en-US"/>
        </w:rPr>
        <w:t>”</w:t>
      </w:r>
    </w:p>
    <w:p w14:paraId="1F1BC8E5" w14:textId="77777777" w:rsidR="00B44FEB" w:rsidRPr="00B44FEB" w:rsidRDefault="00B44FEB" w:rsidP="00B44FEB">
      <w:pPr>
        <w:tabs>
          <w:tab w:val="left" w:pos="2178"/>
        </w:tabs>
        <w:suppressAutoHyphens/>
        <w:overflowPunct w:val="0"/>
        <w:autoSpaceDE w:val="0"/>
        <w:jc w:val="both"/>
        <w:textAlignment w:val="baseline"/>
        <w:rPr>
          <w:rFonts w:ascii="Times New Roman" w:hAnsi="Times New Roman"/>
          <w:b/>
          <w:iCs/>
          <w:color w:val="auto"/>
          <w:szCs w:val="24"/>
        </w:rPr>
      </w:pPr>
      <w:r w:rsidRPr="00B44FEB">
        <w:rPr>
          <w:rFonts w:ascii="Times New Roman" w:hAnsi="Times New Roman"/>
          <w:b/>
          <w:color w:val="auto"/>
          <w:szCs w:val="24"/>
        </w:rPr>
        <w:t xml:space="preserve">jest: </w:t>
      </w:r>
    </w:p>
    <w:p w14:paraId="79F7D9D5" w14:textId="3F507DB6" w:rsidR="00B44FEB" w:rsidRPr="00B44FEB" w:rsidRDefault="00B44FEB" w:rsidP="00B44FEB">
      <w:pPr>
        <w:suppressAutoHyphens/>
        <w:spacing w:before="120" w:after="120"/>
        <w:ind w:left="425"/>
        <w:jc w:val="both"/>
        <w:rPr>
          <w:rFonts w:ascii="Times New Roman" w:eastAsia="Calibri" w:hAnsi="Times New Roman"/>
          <w:b/>
          <w:bCs/>
          <w:color w:val="auto"/>
          <w:szCs w:val="24"/>
          <w:lang w:eastAsia="en-US"/>
        </w:rPr>
      </w:pPr>
      <w:r w:rsidRPr="00B44FEB">
        <w:rPr>
          <w:rFonts w:ascii="Times New Roman" w:eastAsia="Calibri" w:hAnsi="Times New Roman"/>
          <w:color w:val="auto"/>
          <w:szCs w:val="24"/>
          <w:lang w:eastAsia="en-US"/>
        </w:rPr>
        <w:t xml:space="preserve">„1.Otwarcie ofert nastąpi w dniu </w:t>
      </w:r>
      <w:r w:rsidRPr="00B44FEB">
        <w:rPr>
          <w:rFonts w:ascii="Times New Roman" w:eastAsia="Calibri" w:hAnsi="Times New Roman"/>
          <w:b/>
          <w:bCs/>
          <w:color w:val="auto"/>
          <w:szCs w:val="24"/>
          <w:lang w:eastAsia="en-US"/>
        </w:rPr>
        <w:t>10</w:t>
      </w:r>
      <w:r w:rsidRPr="00B44FEB">
        <w:rPr>
          <w:rFonts w:ascii="Times New Roman" w:eastAsia="Calibri" w:hAnsi="Times New Roman"/>
          <w:b/>
          <w:bCs/>
          <w:color w:val="auto"/>
          <w:szCs w:val="24"/>
          <w:lang w:eastAsia="en-US"/>
        </w:rPr>
        <w:t>.01.2022r. o godzinie 10:05</w:t>
      </w:r>
      <w:r w:rsidRPr="00B44FEB">
        <w:rPr>
          <w:rFonts w:ascii="Times New Roman" w:eastAsia="Calibri" w:hAnsi="Times New Roman"/>
          <w:color w:val="auto"/>
          <w:szCs w:val="24"/>
          <w:lang w:eastAsia="en-US"/>
        </w:rPr>
        <w:t>”</w:t>
      </w:r>
    </w:p>
    <w:p w14:paraId="03E67E2F" w14:textId="35BC56C5" w:rsidR="00B44FEB" w:rsidRPr="00B44FEB" w:rsidRDefault="00B44FEB" w:rsidP="00B44FEB">
      <w:pPr>
        <w:suppressAutoHyphens/>
        <w:spacing w:before="120" w:after="120"/>
        <w:ind w:left="425"/>
        <w:jc w:val="both"/>
        <w:rPr>
          <w:rFonts w:ascii="Times New Roman" w:eastAsia="Calibri" w:hAnsi="Times New Roman"/>
          <w:color w:val="auto"/>
          <w:szCs w:val="24"/>
          <w:lang w:eastAsia="en-US"/>
        </w:rPr>
      </w:pPr>
      <w:r>
        <w:rPr>
          <w:rFonts w:ascii="Times New Roman" w:eastAsia="Calibri" w:hAnsi="Times New Roman"/>
          <w:color w:val="auto"/>
          <w:szCs w:val="24"/>
          <w:lang w:eastAsia="en-US"/>
        </w:rPr>
        <w:t xml:space="preserve"> </w:t>
      </w:r>
    </w:p>
    <w:sectPr w:rsidR="00B44FEB" w:rsidRPr="00B44FEB" w:rsidSect="00BE174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693" w:right="851" w:bottom="198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9A654F" w14:textId="77777777" w:rsidR="003F2A6B" w:rsidRDefault="003F2A6B" w:rsidP="00BE174A">
      <w:r>
        <w:separator/>
      </w:r>
    </w:p>
  </w:endnote>
  <w:endnote w:type="continuationSeparator" w:id="0">
    <w:p w14:paraId="53A02664" w14:textId="77777777" w:rsidR="003F2A6B" w:rsidRDefault="003F2A6B" w:rsidP="00B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464555D-C5F9-486A-9689-F7E749AA92CF}"/>
    <w:embedBold r:id="rId2" w:fontKey="{2ECAFFDA-3CD8-491A-B7E1-34CB9B5C4938}"/>
  </w:font>
  <w:font w:name="Futura T OT">
    <w:altName w:val="Century Gothic"/>
    <w:panose1 w:val="00000000000000000000"/>
    <w:charset w:val="00"/>
    <w:family w:val="modern"/>
    <w:notTrueType/>
    <w:pitch w:val="variable"/>
    <w:sig w:usb0="800000AF" w:usb1="50002048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3F046856-690E-42B6-A24B-16720008E316}"/>
  </w:font>
  <w:font w:name="Futura Md BT">
    <w:altName w:val="Century Gothic"/>
    <w:charset w:val="00"/>
    <w:family w:val="swiss"/>
    <w:pitch w:val="variable"/>
    <w:sig w:usb0="00000287" w:usb1="000000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right"/>
      <w:tblLook w:val="04A0" w:firstRow="1" w:lastRow="0" w:firstColumn="1" w:lastColumn="0" w:noHBand="0" w:noVBand="1"/>
    </w:tblPr>
    <w:tblGrid>
      <w:gridCol w:w="1817"/>
      <w:gridCol w:w="2904"/>
      <w:gridCol w:w="5083"/>
    </w:tblGrid>
    <w:tr w:rsidR="00B34619" w:rsidRPr="009645F2" w14:paraId="0B8DBCAA" w14:textId="77777777" w:rsidTr="00BD7D47">
      <w:trPr>
        <w:trHeight w:val="591"/>
        <w:jc w:val="right"/>
      </w:trPr>
      <w:tc>
        <w:tcPr>
          <w:tcW w:w="1817" w:type="dxa"/>
          <w:shd w:val="clear" w:color="auto" w:fill="auto"/>
        </w:tcPr>
        <w:p w14:paraId="37C8717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Szpital Murcki Sp. z o.o.</w:t>
          </w:r>
        </w:p>
        <w:p w14:paraId="1FB5B6E7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ul. Sokołowskiego 2</w:t>
          </w:r>
        </w:p>
        <w:p w14:paraId="19367923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40 - 749 Katowice</w:t>
          </w:r>
        </w:p>
      </w:tc>
      <w:tc>
        <w:tcPr>
          <w:tcW w:w="2904" w:type="dxa"/>
          <w:shd w:val="clear" w:color="auto" w:fill="auto"/>
        </w:tcPr>
        <w:p w14:paraId="59D1F68D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RPWDL Woj.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l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skiego: 13544</w:t>
          </w:r>
        </w:p>
        <w:p w14:paraId="66EC59F5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Kod 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ś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wiadczeniodawcy NFZ: 121/100685</w:t>
          </w:r>
        </w:p>
        <w:p w14:paraId="14440AEF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NIP: 9542745563</w:t>
          </w:r>
        </w:p>
        <w:p w14:paraId="11644121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REGON: 276402233</w:t>
          </w:r>
        </w:p>
      </w:tc>
      <w:tc>
        <w:tcPr>
          <w:tcW w:w="5083" w:type="dxa"/>
          <w:shd w:val="clear" w:color="auto" w:fill="auto"/>
        </w:tcPr>
        <w:p w14:paraId="4E233B58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KRS: 0000482155</w:t>
          </w:r>
          <w:r w:rsidRPr="009645F2">
            <w:rPr>
              <w:rFonts w:ascii="Futura Md BT" w:hAnsi="Futura Md BT"/>
              <w:b/>
              <w:sz w:val="14"/>
              <w:szCs w:val="14"/>
            </w:rPr>
            <w:cr/>
            <w:t>S</w:t>
          </w:r>
          <w:r w:rsidRPr="009645F2">
            <w:rPr>
              <w:rFonts w:ascii="Calibri" w:hAnsi="Calibri" w:cs="Calibri"/>
              <w:b/>
              <w:sz w:val="14"/>
              <w:szCs w:val="14"/>
            </w:rPr>
            <w:t>ą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Rejonowy Katowice-Wsch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ó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d w Katowicach Wydzia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VIII Gospodarczy</w:t>
          </w:r>
        </w:p>
        <w:p w14:paraId="38A88D30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Kapita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 zak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 xml:space="preserve">adowy: </w:t>
          </w:r>
          <w:r w:rsidR="00214C45">
            <w:rPr>
              <w:rFonts w:ascii="Futura Md BT" w:hAnsi="Futura Md BT"/>
              <w:b/>
              <w:sz w:val="14"/>
              <w:szCs w:val="14"/>
            </w:rPr>
            <w:t>62</w:t>
          </w:r>
          <w:r w:rsidR="00182B64">
            <w:rPr>
              <w:rFonts w:ascii="Futura Md BT" w:hAnsi="Futura Md BT"/>
              <w:b/>
              <w:sz w:val="14"/>
              <w:szCs w:val="14"/>
            </w:rPr>
            <w:t xml:space="preserve"> </w:t>
          </w:r>
          <w:r w:rsidR="00214C45">
            <w:rPr>
              <w:rFonts w:ascii="Futura Md BT" w:hAnsi="Futura Md BT"/>
              <w:b/>
              <w:sz w:val="14"/>
              <w:szCs w:val="14"/>
            </w:rPr>
            <w:t>1</w:t>
          </w:r>
          <w:r w:rsidR="00452D35">
            <w:rPr>
              <w:rFonts w:ascii="Futura Md BT" w:hAnsi="Futura Md BT"/>
              <w:b/>
              <w:sz w:val="14"/>
              <w:szCs w:val="14"/>
            </w:rPr>
            <w:t>8</w:t>
          </w:r>
          <w:r w:rsidR="00182B64">
            <w:rPr>
              <w:rFonts w:ascii="Futura Md BT" w:hAnsi="Futura Md BT"/>
              <w:b/>
              <w:sz w:val="14"/>
              <w:szCs w:val="14"/>
            </w:rPr>
            <w:t>7</w:t>
          </w:r>
          <w:r w:rsidR="005F7D5E" w:rsidRPr="009645F2">
            <w:rPr>
              <w:rFonts w:ascii="Futura Md BT" w:hAnsi="Futura Md BT"/>
              <w:b/>
              <w:sz w:val="14"/>
              <w:szCs w:val="14"/>
            </w:rPr>
            <w:t xml:space="preserve"> 000,00 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z</w:t>
          </w:r>
          <w:r w:rsidRPr="009645F2">
            <w:rPr>
              <w:rFonts w:ascii="Futura Md BT" w:hAnsi="Futura Md BT" w:cs="Futura Md BT"/>
              <w:b/>
              <w:sz w:val="14"/>
              <w:szCs w:val="14"/>
            </w:rPr>
            <w:t>ł</w:t>
          </w:r>
          <w:r w:rsidRPr="009645F2">
            <w:rPr>
              <w:rFonts w:ascii="Futura Md BT" w:hAnsi="Futura Md BT"/>
              <w:b/>
              <w:sz w:val="14"/>
              <w:szCs w:val="14"/>
            </w:rPr>
            <w:t>.</w:t>
          </w:r>
        </w:p>
        <w:p w14:paraId="353D4BB2" w14:textId="77777777" w:rsidR="00B34619" w:rsidRPr="009645F2" w:rsidRDefault="00B34619" w:rsidP="00BD7D47">
          <w:pPr>
            <w:pStyle w:val="Stopka"/>
            <w:spacing w:line="276" w:lineRule="auto"/>
            <w:rPr>
              <w:rFonts w:ascii="Futura Md BT" w:hAnsi="Futura Md BT"/>
              <w:b/>
              <w:sz w:val="14"/>
              <w:szCs w:val="14"/>
            </w:rPr>
          </w:pPr>
          <w:r w:rsidRPr="009645F2">
            <w:rPr>
              <w:rFonts w:ascii="Futura Md BT" w:hAnsi="Futura Md BT"/>
              <w:b/>
              <w:sz w:val="14"/>
              <w:szCs w:val="14"/>
            </w:rPr>
            <w:t>Getin Noble Bank Spółka Akcyjna: 14 1560 0013 2217 6960 9000 0002</w:t>
          </w:r>
        </w:p>
      </w:tc>
    </w:tr>
  </w:tbl>
  <w:p w14:paraId="578B86CB" w14:textId="77777777" w:rsidR="00B34619" w:rsidRPr="009645F2" w:rsidRDefault="00B34619" w:rsidP="00B34619">
    <w:pPr>
      <w:pStyle w:val="Stopka"/>
      <w:ind w:firstLine="708"/>
      <w:rPr>
        <w:rFonts w:ascii="Futura Md BT" w:hAnsi="Futura Md BT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51216" w14:textId="77777777" w:rsidR="003F2A6B" w:rsidRDefault="003F2A6B" w:rsidP="00BE174A">
      <w:r>
        <w:separator/>
      </w:r>
    </w:p>
  </w:footnote>
  <w:footnote w:type="continuationSeparator" w:id="0">
    <w:p w14:paraId="7726EA51" w14:textId="77777777" w:rsidR="003F2A6B" w:rsidRDefault="003F2A6B" w:rsidP="00BE17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97DE84" w14:textId="77777777" w:rsidR="00BE174A" w:rsidRDefault="003F2A6B">
    <w:pPr>
      <w:pStyle w:val="Nagwek"/>
    </w:pPr>
    <w:r>
      <w:rPr>
        <w:noProof/>
      </w:rPr>
      <w:pict w14:anchorId="5EDFE6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4" o:spid="_x0000_s206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16BEA" w14:textId="77777777" w:rsidR="00BE174A" w:rsidRPr="009645F2" w:rsidRDefault="00B34619" w:rsidP="00B34619">
    <w:pPr>
      <w:pStyle w:val="Nagwek"/>
      <w:tabs>
        <w:tab w:val="clear" w:pos="9072"/>
        <w:tab w:val="right" w:pos="10204"/>
      </w:tabs>
      <w:spacing w:before="120" w:line="276" w:lineRule="auto"/>
      <w:ind w:left="7080"/>
      <w:jc w:val="right"/>
      <w:rPr>
        <w:rFonts w:ascii="Futura Md BT" w:hAnsi="Futura Md BT"/>
        <w:b/>
        <w:sz w:val="18"/>
        <w:szCs w:val="18"/>
      </w:rPr>
    </w:pPr>
    <w:r w:rsidRPr="009645F2">
      <w:rPr>
        <w:rFonts w:ascii="Futura Md BT" w:hAnsi="Futura Md BT"/>
        <w:b/>
        <w:sz w:val="18"/>
        <w:szCs w:val="18"/>
      </w:rPr>
      <w:t>tel. centrala:</w:t>
    </w:r>
    <w:r w:rsidR="003F2A6B">
      <w:rPr>
        <w:rFonts w:ascii="Futura Md BT" w:hAnsi="Futura Md BT"/>
        <w:b/>
        <w:noProof/>
        <w:sz w:val="18"/>
        <w:szCs w:val="18"/>
      </w:rPr>
      <w:pict w14:anchorId="4E971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5" o:spid="_x0000_s2063" type="#_x0000_t75" style="position:absolute;left:0;text-align:left;margin-left:-42.65pt;margin-top:-134.4pt;width:595.2pt;height:841.9pt;z-index:-251657728;mso-position-horizontal-relative:margin;mso-position-vertical-relative:margin" o:allowincell="f">
          <v:imagedata r:id="rId1" o:title="papier_blank"/>
          <w10:wrap anchorx="margin" anchory="margin"/>
        </v:shape>
      </w:pict>
    </w:r>
    <w:r w:rsidRPr="009645F2">
      <w:rPr>
        <w:rFonts w:ascii="Futura Md BT" w:hAnsi="Futura Md BT"/>
        <w:b/>
        <w:sz w:val="18"/>
        <w:szCs w:val="18"/>
      </w:rPr>
      <w:tab/>
      <w:t>+48 32 255 61 62</w:t>
    </w:r>
    <w:r w:rsidRPr="009645F2">
      <w:rPr>
        <w:rFonts w:ascii="Futura Md BT" w:hAnsi="Futura Md BT"/>
        <w:b/>
        <w:sz w:val="18"/>
        <w:szCs w:val="18"/>
      </w:rPr>
      <w:cr/>
      <w:t>tel. sekretariat:</w:t>
    </w:r>
    <w:r w:rsidRPr="009645F2">
      <w:rPr>
        <w:rFonts w:ascii="Futura Md BT" w:hAnsi="Futura Md BT"/>
        <w:b/>
        <w:sz w:val="18"/>
        <w:szCs w:val="18"/>
      </w:rPr>
      <w:tab/>
      <w:t>+48 32 255 61 63</w:t>
    </w:r>
    <w:r w:rsidRPr="009645F2">
      <w:rPr>
        <w:rFonts w:ascii="Futura Md BT" w:hAnsi="Futura Md BT"/>
        <w:b/>
        <w:sz w:val="18"/>
        <w:szCs w:val="18"/>
      </w:rPr>
      <w:cr/>
      <w:t>fax:</w:t>
    </w:r>
    <w:r w:rsidRPr="009645F2">
      <w:rPr>
        <w:rFonts w:ascii="Futura Md BT" w:hAnsi="Futura Md BT"/>
        <w:b/>
        <w:sz w:val="18"/>
        <w:szCs w:val="18"/>
      </w:rPr>
      <w:tab/>
      <w:t>+48 32 255 63 37</w:t>
    </w:r>
    <w:r w:rsidRPr="009645F2">
      <w:rPr>
        <w:rFonts w:ascii="Futura Md BT" w:hAnsi="Futura Md BT"/>
        <w:b/>
        <w:sz w:val="18"/>
        <w:szCs w:val="18"/>
      </w:rPr>
      <w:cr/>
      <w:t>e-mail:</w:t>
    </w:r>
    <w:r w:rsidRPr="009645F2">
      <w:rPr>
        <w:rFonts w:ascii="Futura Md BT" w:hAnsi="Futura Md BT"/>
        <w:b/>
        <w:sz w:val="18"/>
        <w:szCs w:val="18"/>
      </w:rPr>
      <w:tab/>
      <w:t>sekretariat@szpitalmurcki.pl</w:t>
    </w:r>
    <w:r w:rsidRPr="009645F2">
      <w:rPr>
        <w:rFonts w:ascii="Futura Md BT" w:hAnsi="Futura Md BT"/>
        <w:b/>
        <w:sz w:val="18"/>
        <w:szCs w:val="18"/>
      </w:rPr>
      <w:cr/>
      <w:t>www.szpitalmurcki.pl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4E732" w14:textId="77777777" w:rsidR="00BE174A" w:rsidRDefault="003F2A6B">
    <w:pPr>
      <w:pStyle w:val="Nagwek"/>
    </w:pPr>
    <w:r>
      <w:rPr>
        <w:noProof/>
      </w:rPr>
      <w:pict w14:anchorId="162FB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702843" o:spid="_x0000_s2061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blan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eastAsia="Times New Roman" w:hAnsi="Symbol" w:cs="Aria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5C0722"/>
    <w:multiLevelType w:val="hybridMultilevel"/>
    <w:tmpl w:val="3D7AF530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B1F6F63"/>
    <w:multiLevelType w:val="multilevel"/>
    <w:tmpl w:val="FC7CDF1C"/>
    <w:lvl w:ilvl="0">
      <w:start w:val="1"/>
      <w:numFmt w:val="upperRoman"/>
      <w:pStyle w:val="Nagwek1"/>
      <w:lvlText w:val="%1."/>
      <w:lvlJc w:val="left"/>
      <w:pPr>
        <w:tabs>
          <w:tab w:val="num" w:pos="720"/>
        </w:tabs>
        <w:ind w:left="720" w:hanging="720"/>
      </w:pPr>
      <w:rPr>
        <w:rFonts w:ascii="Calibri" w:hAnsi="Calibri"/>
        <w:b/>
        <w:color w:val="2F5496" w:themeColor="accent1" w:themeShade="BF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30340A8F"/>
    <w:multiLevelType w:val="multilevel"/>
    <w:tmpl w:val="88B89F6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381671BF"/>
    <w:multiLevelType w:val="hybridMultilevel"/>
    <w:tmpl w:val="B7FE0B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C87EBB"/>
    <w:multiLevelType w:val="multilevel"/>
    <w:tmpl w:val="B6E4D75C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w w:val="1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6" w15:restartNumberingAfterBreak="0">
    <w:nsid w:val="607654F2"/>
    <w:multiLevelType w:val="hybridMultilevel"/>
    <w:tmpl w:val="6026270E"/>
    <w:lvl w:ilvl="0" w:tplc="8D50CAF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FF723F6"/>
    <w:multiLevelType w:val="multilevel"/>
    <w:tmpl w:val="BAE8E734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w w:val="1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8" w15:restartNumberingAfterBreak="0">
    <w:nsid w:val="7F8F5D3F"/>
    <w:multiLevelType w:val="hybridMultilevel"/>
    <w:tmpl w:val="B9F6966A"/>
    <w:lvl w:ilvl="0" w:tplc="26E0DB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839"/>
    <w:rsid w:val="0000484C"/>
    <w:rsid w:val="00006A10"/>
    <w:rsid w:val="000A1D01"/>
    <w:rsid w:val="000C58D2"/>
    <w:rsid w:val="000E15C1"/>
    <w:rsid w:val="0013553B"/>
    <w:rsid w:val="00182B64"/>
    <w:rsid w:val="001908DC"/>
    <w:rsid w:val="00193115"/>
    <w:rsid w:val="00195CBC"/>
    <w:rsid w:val="001C4A7C"/>
    <w:rsid w:val="00214C45"/>
    <w:rsid w:val="002A08D1"/>
    <w:rsid w:val="002A51B5"/>
    <w:rsid w:val="00306287"/>
    <w:rsid w:val="00335066"/>
    <w:rsid w:val="00346A84"/>
    <w:rsid w:val="00374199"/>
    <w:rsid w:val="003905D4"/>
    <w:rsid w:val="003936DB"/>
    <w:rsid w:val="003F00CE"/>
    <w:rsid w:val="003F2A6B"/>
    <w:rsid w:val="0041588E"/>
    <w:rsid w:val="00432E6D"/>
    <w:rsid w:val="004332F1"/>
    <w:rsid w:val="00452D35"/>
    <w:rsid w:val="00541EBD"/>
    <w:rsid w:val="005443F5"/>
    <w:rsid w:val="005718DE"/>
    <w:rsid w:val="005770CA"/>
    <w:rsid w:val="00583DE0"/>
    <w:rsid w:val="005C511B"/>
    <w:rsid w:val="005D5CA1"/>
    <w:rsid w:val="005F7D5E"/>
    <w:rsid w:val="006A454E"/>
    <w:rsid w:val="006B081E"/>
    <w:rsid w:val="006B60DD"/>
    <w:rsid w:val="006C14E4"/>
    <w:rsid w:val="006D2287"/>
    <w:rsid w:val="007067CE"/>
    <w:rsid w:val="00706B73"/>
    <w:rsid w:val="007359B9"/>
    <w:rsid w:val="00743D1E"/>
    <w:rsid w:val="007B065D"/>
    <w:rsid w:val="00800656"/>
    <w:rsid w:val="00810A4E"/>
    <w:rsid w:val="00821EE4"/>
    <w:rsid w:val="00824839"/>
    <w:rsid w:val="008B0B78"/>
    <w:rsid w:val="008C191A"/>
    <w:rsid w:val="008C3CF3"/>
    <w:rsid w:val="008E4993"/>
    <w:rsid w:val="0091266F"/>
    <w:rsid w:val="00961FFC"/>
    <w:rsid w:val="009645F2"/>
    <w:rsid w:val="00965CC6"/>
    <w:rsid w:val="009B37A8"/>
    <w:rsid w:val="009B659D"/>
    <w:rsid w:val="009E586B"/>
    <w:rsid w:val="00A30494"/>
    <w:rsid w:val="00A75F53"/>
    <w:rsid w:val="00A8338C"/>
    <w:rsid w:val="00AA2229"/>
    <w:rsid w:val="00AF7011"/>
    <w:rsid w:val="00B34619"/>
    <w:rsid w:val="00B4170C"/>
    <w:rsid w:val="00B44FEB"/>
    <w:rsid w:val="00BC3CA2"/>
    <w:rsid w:val="00BD5DEB"/>
    <w:rsid w:val="00BD7D47"/>
    <w:rsid w:val="00BE174A"/>
    <w:rsid w:val="00C345B4"/>
    <w:rsid w:val="00C4551E"/>
    <w:rsid w:val="00C6792E"/>
    <w:rsid w:val="00D001D7"/>
    <w:rsid w:val="00D12FD8"/>
    <w:rsid w:val="00D84C93"/>
    <w:rsid w:val="00D91EC2"/>
    <w:rsid w:val="00DC0D64"/>
    <w:rsid w:val="00E533AA"/>
    <w:rsid w:val="00EC0552"/>
    <w:rsid w:val="00EC51BB"/>
    <w:rsid w:val="00EE090D"/>
    <w:rsid w:val="00EF6456"/>
    <w:rsid w:val="00F13F67"/>
    <w:rsid w:val="00F50E43"/>
    <w:rsid w:val="00F6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256ECB73"/>
  <w15:chartTrackingRefBased/>
  <w15:docId w15:val="{94AE81DC-FCFB-4F3C-AE37-E3F5BAA68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BE174A"/>
    <w:rPr>
      <w:rFonts w:ascii="Futura T OT" w:hAnsi="Futura T OT"/>
      <w:color w:val="534E4A"/>
      <w:sz w:val="24"/>
      <w:szCs w:val="22"/>
    </w:rPr>
  </w:style>
  <w:style w:type="paragraph" w:styleId="Nagwek1">
    <w:name w:val="heading 1"/>
    <w:basedOn w:val="Normalny"/>
    <w:next w:val="Normalny"/>
    <w:link w:val="Nagwek1Znak"/>
    <w:qFormat/>
    <w:rsid w:val="005D5CA1"/>
    <w:pPr>
      <w:keepNext/>
      <w:widowControl w:val="0"/>
      <w:numPr>
        <w:numId w:val="1"/>
      </w:numPr>
      <w:overflowPunct w:val="0"/>
      <w:autoSpaceDE w:val="0"/>
      <w:textAlignment w:val="baseline"/>
      <w:outlineLvl w:val="0"/>
    </w:pPr>
    <w:rPr>
      <w:rFonts w:ascii="Times New Roman" w:hAnsi="Times New Roman"/>
      <w:i/>
      <w:color w:val="auto"/>
      <w:kern w:val="1"/>
      <w:szCs w:val="20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C51B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E17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qFormat/>
    <w:rsid w:val="00BE174A"/>
    <w:rPr>
      <w:rFonts w:ascii="Calibri" w:hAnsi="Calibri"/>
      <w:sz w:val="22"/>
      <w:szCs w:val="22"/>
    </w:rPr>
  </w:style>
  <w:style w:type="paragraph" w:styleId="Stopka">
    <w:name w:val="footer"/>
    <w:basedOn w:val="Normalny"/>
    <w:link w:val="StopkaZnak"/>
    <w:rsid w:val="00BE174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rsid w:val="00BE174A"/>
    <w:rPr>
      <w:rFonts w:ascii="Calibri" w:hAnsi="Calibri"/>
      <w:sz w:val="22"/>
      <w:szCs w:val="22"/>
    </w:rPr>
  </w:style>
  <w:style w:type="table" w:styleId="Tabela-Siatka">
    <w:name w:val="Table Grid"/>
    <w:basedOn w:val="Standardowy"/>
    <w:rsid w:val="00B34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D5CA1"/>
  </w:style>
  <w:style w:type="character" w:customStyle="1" w:styleId="Nagwek1Znak">
    <w:name w:val="Nagłówek 1 Znak"/>
    <w:basedOn w:val="Domylnaczcionkaakapitu"/>
    <w:link w:val="Nagwek1"/>
    <w:rsid w:val="005D5CA1"/>
    <w:rPr>
      <w:i/>
      <w:kern w:val="1"/>
      <w:sz w:val="24"/>
      <w:lang w:eastAsia="ar-SA"/>
    </w:rPr>
  </w:style>
  <w:style w:type="paragraph" w:styleId="Akapitzlist">
    <w:name w:val="List Paragraph"/>
    <w:aliases w:val="L1,Numerowanie,List Paragraph,Akapit z listą5,sw tekst,Akapit z listą BS,Kolorowa lista — akcent 11"/>
    <w:basedOn w:val="Normalny"/>
    <w:link w:val="AkapitzlistZnak"/>
    <w:uiPriority w:val="99"/>
    <w:qFormat/>
    <w:rsid w:val="00AF7011"/>
    <w:pPr>
      <w:ind w:left="720"/>
      <w:contextualSpacing/>
    </w:pPr>
    <w:rPr>
      <w:rFonts w:ascii="Times New Roman" w:hAnsi="Times New Roman"/>
      <w:color w:val="auto"/>
      <w:szCs w:val="24"/>
    </w:rPr>
  </w:style>
  <w:style w:type="character" w:customStyle="1" w:styleId="AkapitzlistZnak">
    <w:name w:val="Akapit z listą Znak"/>
    <w:aliases w:val="L1 Znak,Numerowanie Znak,List Paragraph Znak,Akapit z listą5 Znak,sw tekst Znak,Akapit z listą BS Znak,Kolorowa lista — akcent 11 Znak"/>
    <w:link w:val="Akapitzlist"/>
    <w:uiPriority w:val="99"/>
    <w:qFormat/>
    <w:locked/>
    <w:rsid w:val="00AF7011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semiHidden/>
    <w:rsid w:val="00EC51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94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bbcc\Desktop\rozne\papier_firmowy_DOC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60DB9-E60C-4D98-8879-22B6CED49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papier_firmowy_DOC</Template>
  <TotalTime>18</TotalTime>
  <Pages>1</Pages>
  <Words>131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aabbcc</dc:creator>
  <cp:keywords/>
  <dc:description/>
  <cp:lastModifiedBy>Kokon</cp:lastModifiedBy>
  <cp:revision>3</cp:revision>
  <cp:lastPrinted>2022-01-03T09:12:00Z</cp:lastPrinted>
  <dcterms:created xsi:type="dcterms:W3CDTF">2022-01-03T08:35:00Z</dcterms:created>
  <dcterms:modified xsi:type="dcterms:W3CDTF">2022-01-03T09:29:00Z</dcterms:modified>
</cp:coreProperties>
</file>