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97339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0003D5">
        <w:rPr>
          <w:rFonts w:ascii="Arial" w:hAnsi="Arial" w:cs="Arial"/>
          <w:iCs/>
          <w:sz w:val="21"/>
          <w:szCs w:val="21"/>
        </w:rPr>
        <w:t>2.30.2023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0003D5">
        <w:rPr>
          <w:rFonts w:ascii="Arial" w:hAnsi="Arial" w:cs="Arial"/>
          <w:iCs/>
          <w:sz w:val="21"/>
          <w:szCs w:val="21"/>
        </w:rPr>
        <w:t>21917.2023</w:t>
      </w:r>
    </w:p>
    <w:p w:rsidR="00C753C0" w:rsidRPr="00C753C0" w:rsidRDefault="00973399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9B5602">
        <w:rPr>
          <w:rFonts w:ascii="Arial" w:hAnsi="Arial" w:cs="Arial"/>
          <w:iCs/>
          <w:sz w:val="21"/>
          <w:szCs w:val="21"/>
        </w:rPr>
        <w:t>21</w:t>
      </w:r>
      <w:r>
        <w:rPr>
          <w:rFonts w:ascii="Arial" w:hAnsi="Arial" w:cs="Arial"/>
          <w:iCs/>
          <w:sz w:val="21"/>
          <w:szCs w:val="21"/>
        </w:rPr>
        <w:t xml:space="preserve"> </w:t>
      </w:r>
      <w:r w:rsidR="000003D5">
        <w:rPr>
          <w:rFonts w:ascii="Arial" w:hAnsi="Arial" w:cs="Arial"/>
          <w:iCs/>
          <w:sz w:val="21"/>
          <w:szCs w:val="21"/>
        </w:rPr>
        <w:t>marca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075D25" w:rsidRDefault="00C753C0" w:rsidP="00075D2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426A0B">
      <w:pPr>
        <w:pStyle w:val="Tekstpodstawowy"/>
        <w:spacing w:after="0" w:line="36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A54198">
      <w:pPr>
        <w:pStyle w:val="Tekstpodstawowy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A54198">
      <w:pPr>
        <w:pStyle w:val="Tekstpodstawowy"/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973399" w:rsidRDefault="000003D5" w:rsidP="00A54198">
      <w:pPr>
        <w:spacing w:after="0" w:line="240" w:lineRule="auto"/>
        <w:jc w:val="center"/>
        <w:rPr>
          <w:rFonts w:ascii="Arial" w:hAnsi="Arial" w:cs="Arial"/>
          <w:b/>
          <w:i/>
          <w:sz w:val="21"/>
          <w:szCs w:val="21"/>
        </w:rPr>
      </w:pPr>
      <w:r w:rsidRPr="000003D5">
        <w:rPr>
          <w:rFonts w:ascii="Arial" w:hAnsi="Arial" w:cs="Arial"/>
          <w:b/>
          <w:i/>
          <w:sz w:val="21"/>
          <w:szCs w:val="21"/>
        </w:rPr>
        <w:t>Naprawa podłoża na placu zabaw oraz przegląd i konserw</w:t>
      </w:r>
      <w:r>
        <w:rPr>
          <w:rFonts w:ascii="Arial" w:hAnsi="Arial" w:cs="Arial"/>
          <w:b/>
          <w:i/>
          <w:sz w:val="21"/>
          <w:szCs w:val="21"/>
        </w:rPr>
        <w:t>acja urządzeń do zabawy zlokaliz</w:t>
      </w:r>
      <w:r w:rsidRPr="000003D5">
        <w:rPr>
          <w:rFonts w:ascii="Arial" w:hAnsi="Arial" w:cs="Arial"/>
          <w:b/>
          <w:i/>
          <w:sz w:val="21"/>
          <w:szCs w:val="21"/>
        </w:rPr>
        <w:t>owanych w Zacharzycach w gm. Siechnice</w:t>
      </w:r>
    </w:p>
    <w:p w:rsidR="000003D5" w:rsidRDefault="000003D5" w:rsidP="00A54198">
      <w:pPr>
        <w:spacing w:after="0" w:line="240" w:lineRule="auto"/>
        <w:jc w:val="center"/>
        <w:rPr>
          <w:rFonts w:ascii="Arial" w:hAnsi="Arial" w:cs="Arial"/>
          <w:b/>
          <w:i/>
          <w:sz w:val="21"/>
          <w:szCs w:val="21"/>
        </w:rPr>
      </w:pPr>
    </w:p>
    <w:p w:rsidR="00815BAD" w:rsidRDefault="000B6787" w:rsidP="009B5602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>Przedmiot zamówienia</w:t>
      </w:r>
      <w:r w:rsidR="00870A6A" w:rsidRPr="009B5602">
        <w:rPr>
          <w:rFonts w:ascii="Arial" w:hAnsi="Arial" w:cs="Arial"/>
          <w:sz w:val="21"/>
          <w:szCs w:val="21"/>
        </w:rPr>
        <w:t xml:space="preserve"> obejmuje wykonanie </w:t>
      </w:r>
      <w:r w:rsidR="00815BAD" w:rsidRPr="009B5602">
        <w:rPr>
          <w:rFonts w:ascii="Arial" w:hAnsi="Arial" w:cs="Arial"/>
          <w:sz w:val="21"/>
          <w:szCs w:val="21"/>
        </w:rPr>
        <w:t xml:space="preserve">na terenie placu zabaw </w:t>
      </w:r>
      <w:r w:rsidR="008C7D1B" w:rsidRPr="009B5602">
        <w:rPr>
          <w:rFonts w:ascii="Arial" w:hAnsi="Arial" w:cs="Arial"/>
          <w:sz w:val="21"/>
          <w:szCs w:val="21"/>
        </w:rPr>
        <w:t xml:space="preserve">przy świetlicy zlokalizowanej przy ul. </w:t>
      </w:r>
      <w:r w:rsidR="002D3001" w:rsidRPr="009B5602">
        <w:rPr>
          <w:rFonts w:ascii="Arial" w:hAnsi="Arial" w:cs="Arial"/>
          <w:sz w:val="21"/>
          <w:szCs w:val="21"/>
        </w:rPr>
        <w:t>Kościuszki 15D</w:t>
      </w:r>
      <w:r w:rsidR="008C7D1B" w:rsidRPr="009B5602">
        <w:rPr>
          <w:rFonts w:ascii="Arial" w:hAnsi="Arial" w:cs="Arial"/>
          <w:sz w:val="21"/>
          <w:szCs w:val="21"/>
        </w:rPr>
        <w:t xml:space="preserve"> (działk</w:t>
      </w:r>
      <w:r w:rsidR="002D3001" w:rsidRPr="009B5602">
        <w:rPr>
          <w:rFonts w:ascii="Arial" w:hAnsi="Arial" w:cs="Arial"/>
          <w:sz w:val="21"/>
          <w:szCs w:val="21"/>
        </w:rPr>
        <w:t>a nr 117</w:t>
      </w:r>
      <w:r w:rsidR="008C7D1B" w:rsidRPr="009B5602">
        <w:rPr>
          <w:rFonts w:ascii="Arial" w:hAnsi="Arial" w:cs="Arial"/>
          <w:sz w:val="21"/>
          <w:szCs w:val="21"/>
        </w:rPr>
        <w:t xml:space="preserve">) </w:t>
      </w:r>
      <w:r w:rsidR="00426A0B" w:rsidRPr="009B5602">
        <w:rPr>
          <w:rFonts w:ascii="Arial" w:hAnsi="Arial" w:cs="Arial"/>
          <w:sz w:val="21"/>
          <w:szCs w:val="21"/>
        </w:rPr>
        <w:t xml:space="preserve">w m. </w:t>
      </w:r>
      <w:r w:rsidR="002D3001" w:rsidRPr="009B5602">
        <w:rPr>
          <w:rFonts w:ascii="Arial" w:hAnsi="Arial" w:cs="Arial"/>
          <w:sz w:val="21"/>
          <w:szCs w:val="21"/>
        </w:rPr>
        <w:t>Zacharzyce</w:t>
      </w:r>
      <w:r w:rsidR="008C7D1B" w:rsidRPr="009B5602">
        <w:rPr>
          <w:rFonts w:ascii="Arial" w:hAnsi="Arial" w:cs="Arial"/>
          <w:sz w:val="21"/>
          <w:szCs w:val="21"/>
        </w:rPr>
        <w:t xml:space="preserve"> </w:t>
      </w:r>
      <w:r w:rsidR="00426A0B" w:rsidRPr="009B5602">
        <w:rPr>
          <w:rFonts w:ascii="Arial" w:hAnsi="Arial" w:cs="Arial"/>
          <w:sz w:val="21"/>
          <w:szCs w:val="21"/>
        </w:rPr>
        <w:t xml:space="preserve">w gm. Siechnice </w:t>
      </w:r>
      <w:r w:rsidR="00815BAD" w:rsidRPr="009B5602">
        <w:rPr>
          <w:rFonts w:ascii="Arial" w:hAnsi="Arial" w:cs="Arial"/>
          <w:sz w:val="21"/>
          <w:szCs w:val="21"/>
        </w:rPr>
        <w:t>następujących prac:</w:t>
      </w:r>
    </w:p>
    <w:p w:rsidR="009B5602" w:rsidRDefault="009B5602" w:rsidP="009B5602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1.1. </w:t>
      </w:r>
      <w:r w:rsidR="001C470E" w:rsidRPr="00E448C3">
        <w:rPr>
          <w:rFonts w:ascii="Arial" w:hAnsi="Arial" w:cs="Arial"/>
          <w:b/>
          <w:sz w:val="21"/>
          <w:szCs w:val="21"/>
        </w:rPr>
        <w:t>N</w:t>
      </w:r>
      <w:r w:rsidR="008C7D1B" w:rsidRPr="00E448C3">
        <w:rPr>
          <w:rFonts w:ascii="Arial" w:hAnsi="Arial" w:cs="Arial"/>
          <w:b/>
          <w:sz w:val="21"/>
          <w:szCs w:val="21"/>
        </w:rPr>
        <w:t>a</w:t>
      </w:r>
      <w:r w:rsidR="000026B8" w:rsidRPr="00E448C3">
        <w:rPr>
          <w:rFonts w:ascii="Arial" w:hAnsi="Arial" w:cs="Arial"/>
          <w:b/>
          <w:sz w:val="21"/>
          <w:szCs w:val="21"/>
        </w:rPr>
        <w:t>prawa, malowanie i konserwacja 5</w:t>
      </w:r>
      <w:r w:rsidR="00815BAD" w:rsidRPr="00E448C3">
        <w:rPr>
          <w:rFonts w:ascii="Arial" w:hAnsi="Arial" w:cs="Arial"/>
          <w:b/>
          <w:sz w:val="21"/>
          <w:szCs w:val="21"/>
        </w:rPr>
        <w:t xml:space="preserve"> urządzeń</w:t>
      </w:r>
      <w:r w:rsidR="00815BAD">
        <w:rPr>
          <w:rFonts w:ascii="Arial" w:hAnsi="Arial" w:cs="Arial"/>
          <w:sz w:val="21"/>
          <w:szCs w:val="21"/>
        </w:rPr>
        <w:t xml:space="preserve"> </w:t>
      </w:r>
      <w:r w:rsidR="00F916D1">
        <w:rPr>
          <w:rFonts w:ascii="Arial" w:hAnsi="Arial" w:cs="Arial"/>
          <w:sz w:val="21"/>
          <w:szCs w:val="21"/>
        </w:rPr>
        <w:t>zlokali</w:t>
      </w:r>
      <w:r w:rsidR="00E448C3">
        <w:rPr>
          <w:rFonts w:ascii="Arial" w:hAnsi="Arial" w:cs="Arial"/>
          <w:sz w:val="21"/>
          <w:szCs w:val="21"/>
        </w:rPr>
        <w:t xml:space="preserve">zowanych w obrębie placu zabaw </w:t>
      </w:r>
      <w:r w:rsidR="002D3001">
        <w:rPr>
          <w:rFonts w:ascii="Arial" w:hAnsi="Arial" w:cs="Arial"/>
          <w:sz w:val="21"/>
          <w:szCs w:val="21"/>
        </w:rPr>
        <w:t>w Zacharzycach</w:t>
      </w:r>
      <w:r w:rsidR="00E671DF">
        <w:rPr>
          <w:rFonts w:ascii="Arial" w:hAnsi="Arial" w:cs="Arial"/>
          <w:sz w:val="21"/>
          <w:szCs w:val="21"/>
        </w:rPr>
        <w:t xml:space="preserve"> – zakres prac, fotografie oraz karty urządzeń i instrukcje eksploatacji</w:t>
      </w:r>
      <w:r>
        <w:rPr>
          <w:rFonts w:ascii="Arial" w:hAnsi="Arial" w:cs="Arial"/>
          <w:sz w:val="21"/>
          <w:szCs w:val="21"/>
        </w:rPr>
        <w:t>:</w:t>
      </w:r>
    </w:p>
    <w:p w:rsidR="009B5602" w:rsidRDefault="009B5602" w:rsidP="009B5602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9B5602">
        <w:rPr>
          <w:rFonts w:ascii="Arial" w:hAnsi="Arial" w:cs="Arial"/>
          <w:b/>
          <w:sz w:val="21"/>
          <w:szCs w:val="21"/>
        </w:rPr>
        <w:t>huśtawki wahadłowej podwójnej SH2/M</w:t>
      </w:r>
      <w:r>
        <w:rPr>
          <w:rFonts w:ascii="Arial" w:hAnsi="Arial" w:cs="Arial"/>
          <w:sz w:val="21"/>
          <w:szCs w:val="21"/>
        </w:rPr>
        <w:t xml:space="preserve"> </w:t>
      </w:r>
      <w:r w:rsidR="009267C1">
        <w:rPr>
          <w:rFonts w:ascii="Arial" w:hAnsi="Arial" w:cs="Arial"/>
          <w:sz w:val="21"/>
          <w:szCs w:val="21"/>
        </w:rPr>
        <w:t>– metalową belkę należy oczyścić z rdzy oraz łuszczącej się farby i pomalować farbą do metalu w kolorze identycznym lub zbliżonym do obecnego</w:t>
      </w:r>
      <w:r w:rsidR="004043FA">
        <w:rPr>
          <w:rFonts w:ascii="Arial" w:hAnsi="Arial" w:cs="Arial"/>
          <w:sz w:val="21"/>
          <w:szCs w:val="21"/>
        </w:rPr>
        <w:t>. W ramach zadania Wykonawca ma również nasmarować łożyska i przeprowadzić konserwację mocowań łańcuchów. Ponadto wszystkie elementy należy oczyścić z zielonych nalotów i porostów.</w:t>
      </w:r>
    </w:p>
    <w:p w:rsidR="009B5602" w:rsidRDefault="009B5602" w:rsidP="009B5602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1C470E">
        <w:rPr>
          <w:rFonts w:ascii="Arial" w:hAnsi="Arial" w:cs="Arial"/>
          <w:sz w:val="21"/>
          <w:szCs w:val="21"/>
        </w:rPr>
        <w:t xml:space="preserve"> </w:t>
      </w:r>
      <w:r w:rsidR="001C470E" w:rsidRPr="009B5602">
        <w:rPr>
          <w:rFonts w:ascii="Arial" w:hAnsi="Arial" w:cs="Arial"/>
          <w:b/>
          <w:sz w:val="21"/>
          <w:szCs w:val="21"/>
        </w:rPr>
        <w:t xml:space="preserve">huśtawki wagowej </w:t>
      </w:r>
      <w:r w:rsidRPr="009B5602">
        <w:rPr>
          <w:rFonts w:ascii="Arial" w:hAnsi="Arial" w:cs="Arial"/>
          <w:b/>
          <w:sz w:val="21"/>
          <w:szCs w:val="21"/>
        </w:rPr>
        <w:t>SHW/</w:t>
      </w:r>
      <w:r w:rsidR="00BB32A2">
        <w:rPr>
          <w:rFonts w:ascii="Arial" w:hAnsi="Arial" w:cs="Arial"/>
          <w:b/>
          <w:sz w:val="21"/>
          <w:szCs w:val="21"/>
        </w:rPr>
        <w:t>AL</w:t>
      </w:r>
      <w:r w:rsidR="009267C1">
        <w:rPr>
          <w:rFonts w:ascii="Arial" w:hAnsi="Arial" w:cs="Arial"/>
          <w:b/>
          <w:sz w:val="21"/>
          <w:szCs w:val="21"/>
        </w:rPr>
        <w:t xml:space="preserve"> </w:t>
      </w:r>
      <w:r w:rsidR="00BB32A2">
        <w:rPr>
          <w:rFonts w:ascii="Arial" w:hAnsi="Arial" w:cs="Arial"/>
          <w:sz w:val="21"/>
          <w:szCs w:val="21"/>
        </w:rPr>
        <w:t>–</w:t>
      </w:r>
      <w:r w:rsidR="00BB32A2" w:rsidRPr="00BB32A2">
        <w:rPr>
          <w:rFonts w:ascii="Arial" w:hAnsi="Arial" w:cs="Arial"/>
          <w:sz w:val="21"/>
          <w:szCs w:val="21"/>
        </w:rPr>
        <w:t xml:space="preserve"> </w:t>
      </w:r>
      <w:r w:rsidR="00BB32A2">
        <w:rPr>
          <w:rFonts w:ascii="Arial" w:hAnsi="Arial" w:cs="Arial"/>
          <w:sz w:val="21"/>
          <w:szCs w:val="21"/>
        </w:rPr>
        <w:t xml:space="preserve">metalowe elementy urządzenia należy oczyścić z rdzy oraz łuszczącej się farby i pomalować farbą do metalu w kolorze identycznym lub zbliżonym </w:t>
      </w:r>
      <w:r w:rsidR="00E31507">
        <w:rPr>
          <w:rFonts w:ascii="Arial" w:hAnsi="Arial" w:cs="Arial"/>
          <w:sz w:val="21"/>
          <w:szCs w:val="21"/>
        </w:rPr>
        <w:br/>
      </w:r>
      <w:r w:rsidR="00BB32A2">
        <w:rPr>
          <w:rFonts w:ascii="Arial" w:hAnsi="Arial" w:cs="Arial"/>
          <w:sz w:val="21"/>
          <w:szCs w:val="21"/>
        </w:rPr>
        <w:t xml:space="preserve">do obecnego. W ramach zadania Wykonawca ma również nasmarować przegub </w:t>
      </w:r>
      <w:r w:rsidR="00F10BF4">
        <w:rPr>
          <w:rFonts w:ascii="Arial" w:hAnsi="Arial" w:cs="Arial"/>
          <w:sz w:val="21"/>
          <w:szCs w:val="21"/>
        </w:rPr>
        <w:br/>
      </w:r>
      <w:r w:rsidR="00BB32A2">
        <w:rPr>
          <w:rFonts w:ascii="Arial" w:hAnsi="Arial" w:cs="Arial"/>
          <w:sz w:val="21"/>
          <w:szCs w:val="21"/>
        </w:rPr>
        <w:t>i uzupełnić brakujące zaślepki. Ponadto wszystkie elementy należy oczyścić z zielonych nalotów i porostów.</w:t>
      </w:r>
    </w:p>
    <w:p w:rsidR="009B5602" w:rsidRDefault="009B5602" w:rsidP="009B5602">
      <w:pPr>
        <w:pStyle w:val="Tekstpodstawowy"/>
        <w:spacing w:after="0"/>
        <w:ind w:left="714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1C470E">
        <w:rPr>
          <w:rFonts w:ascii="Arial" w:hAnsi="Arial" w:cs="Arial"/>
          <w:sz w:val="21"/>
          <w:szCs w:val="21"/>
        </w:rPr>
        <w:t xml:space="preserve"> </w:t>
      </w:r>
      <w:r w:rsidRPr="009B5602">
        <w:rPr>
          <w:rFonts w:ascii="Arial" w:hAnsi="Arial" w:cs="Arial"/>
          <w:b/>
          <w:sz w:val="21"/>
          <w:szCs w:val="21"/>
        </w:rPr>
        <w:t>zestaw ze zjeżdżalnią CASABLANCA</w:t>
      </w:r>
      <w:r w:rsidR="00BB32A2">
        <w:rPr>
          <w:rFonts w:ascii="Arial" w:hAnsi="Arial" w:cs="Arial"/>
          <w:b/>
          <w:sz w:val="21"/>
          <w:szCs w:val="21"/>
        </w:rPr>
        <w:t xml:space="preserve"> </w:t>
      </w:r>
      <w:r w:rsidR="00BB32A2">
        <w:rPr>
          <w:rFonts w:ascii="Arial" w:hAnsi="Arial" w:cs="Arial"/>
          <w:sz w:val="21"/>
          <w:szCs w:val="21"/>
        </w:rPr>
        <w:t>–</w:t>
      </w:r>
      <w:r w:rsidR="00BB32A2" w:rsidRPr="00BB32A2">
        <w:rPr>
          <w:rFonts w:ascii="Arial" w:hAnsi="Arial" w:cs="Arial"/>
          <w:sz w:val="21"/>
          <w:szCs w:val="21"/>
        </w:rPr>
        <w:t xml:space="preserve"> </w:t>
      </w:r>
      <w:r w:rsidR="00BB32A2">
        <w:rPr>
          <w:rFonts w:ascii="Arial" w:hAnsi="Arial" w:cs="Arial"/>
          <w:sz w:val="21"/>
          <w:szCs w:val="21"/>
        </w:rPr>
        <w:t xml:space="preserve">metalowe elementy urządzenia należy oczyścić </w:t>
      </w:r>
      <w:r w:rsidR="00F10BF4">
        <w:rPr>
          <w:rFonts w:ascii="Arial" w:hAnsi="Arial" w:cs="Arial"/>
          <w:sz w:val="21"/>
          <w:szCs w:val="21"/>
        </w:rPr>
        <w:br/>
      </w:r>
      <w:r w:rsidR="00BB32A2">
        <w:rPr>
          <w:rFonts w:ascii="Arial" w:hAnsi="Arial" w:cs="Arial"/>
          <w:sz w:val="21"/>
          <w:szCs w:val="21"/>
        </w:rPr>
        <w:t xml:space="preserve">z rdzy oraz łuszczącej się farby i pomalować farbą do metalu w kolorze identycznym lub zbliżonym do obecnego. </w:t>
      </w:r>
      <w:r w:rsidR="00F10BF4">
        <w:rPr>
          <w:rFonts w:ascii="Arial" w:hAnsi="Arial" w:cs="Arial"/>
          <w:sz w:val="21"/>
          <w:szCs w:val="21"/>
        </w:rPr>
        <w:t xml:space="preserve">Skorodowane elementy pod podestem należy wymienić na nowe. Podesty są częściowo oderwane, więc należy przynitować je do konstrukcji. </w:t>
      </w:r>
      <w:r w:rsidR="00BB32A2">
        <w:rPr>
          <w:rFonts w:ascii="Arial" w:hAnsi="Arial" w:cs="Arial"/>
          <w:sz w:val="21"/>
          <w:szCs w:val="21"/>
        </w:rPr>
        <w:t>W ramach zadania Wykonawca ma również uzupełnić brakujące zaślepki. Ponadto wszystkie elementy należy oczyścić z zielonych nalotów i porostów.</w:t>
      </w:r>
    </w:p>
    <w:p w:rsidR="009B5602" w:rsidRDefault="009B5602" w:rsidP="00F10BF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</w:t>
      </w:r>
      <w:r w:rsidRPr="009267C1">
        <w:rPr>
          <w:rFonts w:ascii="Arial" w:hAnsi="Arial" w:cs="Arial"/>
          <w:b/>
          <w:sz w:val="21"/>
          <w:szCs w:val="21"/>
        </w:rPr>
        <w:t>urządzenie wspinaczkowe SPORT2</w:t>
      </w:r>
      <w:r w:rsidR="00F10BF4" w:rsidRPr="00F10BF4">
        <w:rPr>
          <w:rFonts w:ascii="Arial" w:hAnsi="Arial" w:cs="Arial"/>
          <w:sz w:val="21"/>
          <w:szCs w:val="21"/>
        </w:rPr>
        <w:t xml:space="preserve"> </w:t>
      </w:r>
      <w:r w:rsidR="00F10BF4">
        <w:rPr>
          <w:rFonts w:ascii="Arial" w:hAnsi="Arial" w:cs="Arial"/>
          <w:sz w:val="21"/>
          <w:szCs w:val="21"/>
        </w:rPr>
        <w:t xml:space="preserve">- wszystkie elementy urządzenia należy oczyścić </w:t>
      </w:r>
      <w:r w:rsidR="00F10BF4">
        <w:rPr>
          <w:rFonts w:ascii="Arial" w:hAnsi="Arial" w:cs="Arial"/>
          <w:sz w:val="21"/>
          <w:szCs w:val="21"/>
        </w:rPr>
        <w:br/>
        <w:t xml:space="preserve">z zielonych nalotów i porostów. W ramach zadania Wykonawca ma również brakujące zaślepki. </w:t>
      </w:r>
    </w:p>
    <w:p w:rsidR="009B5602" w:rsidRDefault="009B5602" w:rsidP="009B5602">
      <w:pPr>
        <w:pStyle w:val="Tekstpodstawowy"/>
        <w:spacing w:after="0"/>
        <w:ind w:left="714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9267C1" w:rsidRPr="009267C1">
        <w:rPr>
          <w:rFonts w:ascii="Arial" w:hAnsi="Arial" w:cs="Arial"/>
          <w:b/>
          <w:sz w:val="21"/>
          <w:szCs w:val="21"/>
        </w:rPr>
        <w:t>urządzenie wspinaczkowe MAŁPI GAJ MINI</w:t>
      </w:r>
      <w:r w:rsidR="00F10BF4">
        <w:rPr>
          <w:rFonts w:ascii="Arial" w:hAnsi="Arial" w:cs="Arial"/>
          <w:b/>
          <w:sz w:val="21"/>
          <w:szCs w:val="21"/>
        </w:rPr>
        <w:t xml:space="preserve"> </w:t>
      </w:r>
      <w:r w:rsidR="00F10BF4">
        <w:rPr>
          <w:rFonts w:ascii="Arial" w:hAnsi="Arial" w:cs="Arial"/>
          <w:sz w:val="21"/>
          <w:szCs w:val="21"/>
        </w:rPr>
        <w:t>- wszystkie elementy urządzenia należy oczyścić z zielonych nalotów i porostów. W ramach zadania Wykonawca ma również brakujące zaślepki.</w:t>
      </w:r>
    </w:p>
    <w:p w:rsidR="00815BAD" w:rsidRDefault="00E448C3" w:rsidP="00E448C3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1.2. </w:t>
      </w:r>
      <w:r w:rsidRPr="00E448C3">
        <w:rPr>
          <w:rFonts w:ascii="Arial" w:hAnsi="Arial" w:cs="Arial"/>
          <w:b/>
          <w:sz w:val="21"/>
          <w:szCs w:val="21"/>
        </w:rPr>
        <w:t xml:space="preserve">Montaż </w:t>
      </w:r>
      <w:r w:rsidR="00E671DF" w:rsidRPr="00E448C3">
        <w:rPr>
          <w:rFonts w:ascii="Arial" w:hAnsi="Arial" w:cs="Arial"/>
          <w:b/>
          <w:sz w:val="21"/>
          <w:szCs w:val="21"/>
        </w:rPr>
        <w:t>bujaka-</w:t>
      </w:r>
      <w:r w:rsidR="009267C1" w:rsidRPr="00E448C3">
        <w:rPr>
          <w:rFonts w:ascii="Arial" w:hAnsi="Arial" w:cs="Arial"/>
          <w:b/>
          <w:sz w:val="21"/>
          <w:szCs w:val="21"/>
        </w:rPr>
        <w:t>sprężynowca</w:t>
      </w:r>
      <w:r w:rsidR="00E671DF" w:rsidRPr="00E448C3">
        <w:rPr>
          <w:rFonts w:ascii="Arial" w:hAnsi="Arial" w:cs="Arial"/>
          <w:b/>
          <w:sz w:val="21"/>
          <w:szCs w:val="21"/>
        </w:rPr>
        <w:t xml:space="preserve"> KACZKA</w:t>
      </w:r>
      <w:r w:rsidR="00E671DF">
        <w:rPr>
          <w:rFonts w:ascii="Arial" w:hAnsi="Arial" w:cs="Arial"/>
          <w:sz w:val="21"/>
          <w:szCs w:val="21"/>
        </w:rPr>
        <w:t xml:space="preserve"> – urządzenie należy odebrać</w:t>
      </w:r>
      <w:r w:rsidR="00F10BF4">
        <w:rPr>
          <w:rFonts w:ascii="Arial" w:hAnsi="Arial" w:cs="Arial"/>
          <w:sz w:val="21"/>
          <w:szCs w:val="21"/>
        </w:rPr>
        <w:t xml:space="preserve"> z magazynu gminnego w Sulęcinie oraz przygotowa</w:t>
      </w:r>
      <w:r w:rsidR="00E671DF">
        <w:rPr>
          <w:rFonts w:ascii="Arial" w:hAnsi="Arial" w:cs="Arial"/>
          <w:sz w:val="21"/>
          <w:szCs w:val="21"/>
        </w:rPr>
        <w:t>ć</w:t>
      </w:r>
      <w:r w:rsidR="00F10BF4">
        <w:rPr>
          <w:rFonts w:ascii="Arial" w:hAnsi="Arial" w:cs="Arial"/>
          <w:sz w:val="21"/>
          <w:szCs w:val="21"/>
        </w:rPr>
        <w:t xml:space="preserve"> </w:t>
      </w:r>
      <w:r w:rsidR="00E671DF">
        <w:rPr>
          <w:rFonts w:ascii="Arial" w:hAnsi="Arial" w:cs="Arial"/>
          <w:sz w:val="21"/>
          <w:szCs w:val="21"/>
        </w:rPr>
        <w:t>je</w:t>
      </w:r>
      <w:r w:rsidR="00F10BF4">
        <w:rPr>
          <w:rFonts w:ascii="Arial" w:hAnsi="Arial" w:cs="Arial"/>
          <w:sz w:val="21"/>
          <w:szCs w:val="21"/>
        </w:rPr>
        <w:t xml:space="preserve"> do montażu</w:t>
      </w:r>
      <w:r w:rsidR="00E671DF">
        <w:rPr>
          <w:rFonts w:ascii="Arial" w:hAnsi="Arial" w:cs="Arial"/>
          <w:sz w:val="21"/>
          <w:szCs w:val="21"/>
        </w:rPr>
        <w:t xml:space="preserve">, tj. </w:t>
      </w:r>
      <w:r w:rsidR="00F10BF4">
        <w:rPr>
          <w:rFonts w:ascii="Arial" w:hAnsi="Arial" w:cs="Arial"/>
          <w:sz w:val="21"/>
          <w:szCs w:val="21"/>
        </w:rPr>
        <w:t xml:space="preserve">dokładne </w:t>
      </w:r>
      <w:r>
        <w:rPr>
          <w:rFonts w:ascii="Arial" w:hAnsi="Arial" w:cs="Arial"/>
          <w:sz w:val="21"/>
          <w:szCs w:val="21"/>
        </w:rPr>
        <w:t>oczyścić</w:t>
      </w:r>
      <w:r w:rsidR="00F10BF4">
        <w:rPr>
          <w:rFonts w:ascii="Arial" w:hAnsi="Arial" w:cs="Arial"/>
          <w:sz w:val="21"/>
          <w:szCs w:val="21"/>
        </w:rPr>
        <w:t xml:space="preserve"> z kurzu, piasku, pyłu, a także </w:t>
      </w:r>
      <w:r>
        <w:rPr>
          <w:rFonts w:ascii="Arial" w:hAnsi="Arial" w:cs="Arial"/>
          <w:sz w:val="21"/>
          <w:szCs w:val="21"/>
        </w:rPr>
        <w:t>przeprowadzić konserwację antykorozyjną</w:t>
      </w:r>
      <w:r w:rsidR="00F10BF4">
        <w:rPr>
          <w:rFonts w:ascii="Arial" w:hAnsi="Arial" w:cs="Arial"/>
          <w:sz w:val="21"/>
          <w:szCs w:val="21"/>
        </w:rPr>
        <w:t xml:space="preserve"> i malowanie elementów metalowych</w:t>
      </w:r>
      <w:r>
        <w:rPr>
          <w:rFonts w:ascii="Arial" w:hAnsi="Arial" w:cs="Arial"/>
          <w:sz w:val="21"/>
          <w:szCs w:val="21"/>
        </w:rPr>
        <w:t>. Urządzenie należy zamontować we wskazanym miejscu – na zdjęciu, zgodnie z instrukcją.</w:t>
      </w:r>
    </w:p>
    <w:p w:rsidR="001C470E" w:rsidRDefault="009267C1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1.3</w:t>
      </w:r>
      <w:r w:rsidR="009B5602">
        <w:rPr>
          <w:rFonts w:ascii="Arial" w:hAnsi="Arial" w:cs="Arial"/>
          <w:sz w:val="21"/>
          <w:szCs w:val="21"/>
        </w:rPr>
        <w:t>.</w:t>
      </w:r>
      <w:r w:rsidR="00757C25">
        <w:rPr>
          <w:rFonts w:ascii="Arial" w:hAnsi="Arial" w:cs="Arial"/>
          <w:sz w:val="21"/>
          <w:szCs w:val="21"/>
        </w:rPr>
        <w:t xml:space="preserve"> </w:t>
      </w:r>
      <w:r w:rsidR="001C470E" w:rsidRPr="00E448C3">
        <w:rPr>
          <w:rFonts w:ascii="Arial" w:hAnsi="Arial" w:cs="Arial"/>
          <w:b/>
          <w:sz w:val="21"/>
          <w:szCs w:val="21"/>
        </w:rPr>
        <w:t xml:space="preserve">Naprawa furtki </w:t>
      </w:r>
      <w:r w:rsidR="000026B8" w:rsidRPr="00E448C3">
        <w:rPr>
          <w:rFonts w:ascii="Arial" w:hAnsi="Arial" w:cs="Arial"/>
          <w:b/>
          <w:sz w:val="21"/>
          <w:szCs w:val="21"/>
        </w:rPr>
        <w:t>wejściowej</w:t>
      </w:r>
      <w:r w:rsidR="009B5602" w:rsidRPr="00E448C3">
        <w:rPr>
          <w:rFonts w:ascii="Arial" w:hAnsi="Arial" w:cs="Arial"/>
          <w:b/>
          <w:sz w:val="21"/>
          <w:szCs w:val="21"/>
        </w:rPr>
        <w:t xml:space="preserve"> </w:t>
      </w:r>
      <w:r w:rsidR="00E448C3" w:rsidRPr="00E448C3">
        <w:rPr>
          <w:rFonts w:ascii="Arial" w:hAnsi="Arial" w:cs="Arial"/>
          <w:b/>
          <w:sz w:val="21"/>
          <w:szCs w:val="21"/>
        </w:rPr>
        <w:t>i ogrodzenia</w:t>
      </w:r>
      <w:r w:rsidR="00E448C3">
        <w:rPr>
          <w:rFonts w:ascii="Arial" w:hAnsi="Arial" w:cs="Arial"/>
          <w:sz w:val="21"/>
          <w:szCs w:val="21"/>
        </w:rPr>
        <w:t xml:space="preserve"> </w:t>
      </w:r>
      <w:r w:rsidR="001C470E">
        <w:rPr>
          <w:rFonts w:ascii="Arial" w:hAnsi="Arial" w:cs="Arial"/>
          <w:sz w:val="21"/>
          <w:szCs w:val="21"/>
        </w:rPr>
        <w:t xml:space="preserve">– </w:t>
      </w:r>
      <w:r w:rsidR="00F916D1">
        <w:rPr>
          <w:rFonts w:ascii="Arial" w:hAnsi="Arial" w:cs="Arial"/>
          <w:sz w:val="21"/>
          <w:szCs w:val="21"/>
        </w:rPr>
        <w:t xml:space="preserve">naprawa mocowania </w:t>
      </w:r>
      <w:r w:rsidR="00E448C3">
        <w:rPr>
          <w:rFonts w:ascii="Arial" w:hAnsi="Arial" w:cs="Arial"/>
          <w:sz w:val="21"/>
          <w:szCs w:val="21"/>
        </w:rPr>
        <w:t>przęsła ogrodzenia</w:t>
      </w:r>
      <w:r w:rsidR="00E448C3">
        <w:rPr>
          <w:rFonts w:ascii="Arial" w:hAnsi="Arial" w:cs="Arial"/>
          <w:sz w:val="21"/>
          <w:szCs w:val="21"/>
        </w:rPr>
        <w:br/>
        <w:t xml:space="preserve">             obok furtk</w:t>
      </w:r>
      <w:r w:rsidR="00F916D1">
        <w:rPr>
          <w:rFonts w:ascii="Arial" w:hAnsi="Arial" w:cs="Arial"/>
          <w:sz w:val="21"/>
          <w:szCs w:val="21"/>
        </w:rPr>
        <w:t xml:space="preserve">i </w:t>
      </w:r>
      <w:r w:rsidR="00E448C3">
        <w:rPr>
          <w:rFonts w:ascii="Arial" w:hAnsi="Arial" w:cs="Arial"/>
          <w:sz w:val="21"/>
          <w:szCs w:val="21"/>
        </w:rPr>
        <w:t>i zawiasów</w:t>
      </w:r>
      <w:r w:rsidR="00F916D1">
        <w:rPr>
          <w:rFonts w:ascii="Arial" w:hAnsi="Arial" w:cs="Arial"/>
          <w:sz w:val="21"/>
          <w:szCs w:val="21"/>
        </w:rPr>
        <w:t xml:space="preserve"> furtki</w:t>
      </w:r>
      <w:r w:rsidR="00E448C3">
        <w:rPr>
          <w:rFonts w:ascii="Arial" w:hAnsi="Arial" w:cs="Arial"/>
          <w:sz w:val="21"/>
          <w:szCs w:val="21"/>
        </w:rPr>
        <w:t xml:space="preserve"> – teraz furtka nie otwiera się prawidłowo</w:t>
      </w:r>
      <w:r w:rsidR="00F916D1">
        <w:rPr>
          <w:rFonts w:ascii="Arial" w:hAnsi="Arial" w:cs="Arial"/>
          <w:sz w:val="21"/>
          <w:szCs w:val="21"/>
        </w:rPr>
        <w:t>.</w:t>
      </w:r>
    </w:p>
    <w:p w:rsidR="009B5602" w:rsidRDefault="009267C1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1.4</w:t>
      </w:r>
      <w:r w:rsidR="009B5602">
        <w:rPr>
          <w:rFonts w:ascii="Arial" w:hAnsi="Arial" w:cs="Arial"/>
          <w:sz w:val="21"/>
          <w:szCs w:val="21"/>
        </w:rPr>
        <w:t xml:space="preserve">. </w:t>
      </w:r>
      <w:r w:rsidR="009B5602" w:rsidRPr="00E448C3">
        <w:rPr>
          <w:rFonts w:ascii="Arial" w:hAnsi="Arial" w:cs="Arial"/>
          <w:b/>
          <w:sz w:val="21"/>
          <w:szCs w:val="21"/>
        </w:rPr>
        <w:t>Przeniesienie tablicy z regulaminem placu zabaw</w:t>
      </w:r>
      <w:r w:rsidR="009B5602">
        <w:rPr>
          <w:rFonts w:ascii="Arial" w:hAnsi="Arial" w:cs="Arial"/>
          <w:sz w:val="21"/>
          <w:szCs w:val="21"/>
        </w:rPr>
        <w:t xml:space="preserve"> w rejon furtki wejściowej. </w:t>
      </w:r>
    </w:p>
    <w:p w:rsidR="00A54198" w:rsidRDefault="009B5602" w:rsidP="009B5602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</w:t>
      </w:r>
      <w:r w:rsidR="009267C1">
        <w:rPr>
          <w:rFonts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 xml:space="preserve">. </w:t>
      </w:r>
      <w:r w:rsidRPr="00E448C3">
        <w:rPr>
          <w:rFonts w:ascii="Arial" w:hAnsi="Arial" w:cs="Arial"/>
          <w:b/>
          <w:sz w:val="21"/>
          <w:szCs w:val="21"/>
        </w:rPr>
        <w:t>Naprawa podłoża</w:t>
      </w:r>
      <w:r w:rsidR="00E448C3" w:rsidRPr="00E448C3">
        <w:rPr>
          <w:rFonts w:ascii="Arial" w:hAnsi="Arial" w:cs="Arial"/>
          <w:b/>
          <w:sz w:val="21"/>
          <w:szCs w:val="21"/>
        </w:rPr>
        <w:t xml:space="preserve"> żwirowego</w:t>
      </w:r>
      <w:r>
        <w:rPr>
          <w:rFonts w:ascii="Arial" w:hAnsi="Arial" w:cs="Arial"/>
          <w:sz w:val="21"/>
          <w:szCs w:val="21"/>
        </w:rPr>
        <w:t xml:space="preserve"> – uzupełnienie żwiru do poziomu wskazanego </w:t>
      </w:r>
      <w:r w:rsidR="00E448C3">
        <w:rPr>
          <w:rFonts w:ascii="Arial" w:hAnsi="Arial" w:cs="Arial"/>
          <w:sz w:val="21"/>
          <w:szCs w:val="21"/>
        </w:rPr>
        <w:br/>
        <w:t xml:space="preserve">            </w:t>
      </w:r>
      <w:r>
        <w:rPr>
          <w:rFonts w:ascii="Arial" w:hAnsi="Arial" w:cs="Arial"/>
          <w:sz w:val="21"/>
          <w:szCs w:val="21"/>
        </w:rPr>
        <w:t>na urządzeniach</w:t>
      </w:r>
      <w:r w:rsidR="00520D01">
        <w:rPr>
          <w:rFonts w:ascii="Arial" w:hAnsi="Arial" w:cs="Arial"/>
          <w:sz w:val="21"/>
          <w:szCs w:val="21"/>
        </w:rPr>
        <w:t>. W sąsiedztwie ogrodzenia w rejonie huśtawki wahadłowej należy odsunąć</w:t>
      </w:r>
      <w:r w:rsidR="00E23DDF">
        <w:rPr>
          <w:rFonts w:ascii="Arial" w:hAnsi="Arial" w:cs="Arial"/>
          <w:sz w:val="21"/>
          <w:szCs w:val="21"/>
        </w:rPr>
        <w:br/>
        <w:t xml:space="preserve">            </w:t>
      </w:r>
      <w:r w:rsidR="00520D01">
        <w:rPr>
          <w:rFonts w:ascii="Arial" w:hAnsi="Arial" w:cs="Arial"/>
          <w:sz w:val="21"/>
          <w:szCs w:val="21"/>
        </w:rPr>
        <w:t>istniejącą warstwę żwiru, wybrać ziemię, aby uzyskać gruboś</w:t>
      </w:r>
      <w:r w:rsidR="00E23DDF">
        <w:rPr>
          <w:rFonts w:ascii="Arial" w:hAnsi="Arial" w:cs="Arial"/>
          <w:sz w:val="21"/>
          <w:szCs w:val="21"/>
        </w:rPr>
        <w:t>ć warstwy 30 cm. Należy zakupić</w:t>
      </w:r>
      <w:r w:rsidR="00E23DDF">
        <w:rPr>
          <w:rFonts w:ascii="Arial" w:hAnsi="Arial" w:cs="Arial"/>
          <w:sz w:val="21"/>
          <w:szCs w:val="21"/>
        </w:rPr>
        <w:br/>
        <w:t xml:space="preserve">            </w:t>
      </w:r>
      <w:r w:rsidR="00520D01">
        <w:rPr>
          <w:rFonts w:ascii="Arial" w:hAnsi="Arial" w:cs="Arial"/>
          <w:sz w:val="21"/>
          <w:szCs w:val="21"/>
        </w:rPr>
        <w:t xml:space="preserve">żwir płukany o wielkości ziarna od 2 do 8 mm. Ilość potrzebnego żwiru Wykonawca musi </w:t>
      </w:r>
      <w:r w:rsidR="00E23DDF">
        <w:rPr>
          <w:rFonts w:ascii="Arial" w:hAnsi="Arial" w:cs="Arial"/>
          <w:sz w:val="21"/>
          <w:szCs w:val="21"/>
        </w:rPr>
        <w:br/>
        <w:t xml:space="preserve">            </w:t>
      </w:r>
      <w:r w:rsidR="00520D01">
        <w:rPr>
          <w:rFonts w:ascii="Arial" w:hAnsi="Arial" w:cs="Arial"/>
          <w:sz w:val="21"/>
          <w:szCs w:val="21"/>
        </w:rPr>
        <w:t xml:space="preserve">oszacować sam w oparciu o wizję </w:t>
      </w:r>
      <w:r w:rsidR="00E23DDF">
        <w:rPr>
          <w:rFonts w:ascii="Arial" w:hAnsi="Arial" w:cs="Arial"/>
          <w:sz w:val="21"/>
          <w:szCs w:val="21"/>
        </w:rPr>
        <w:t>w terenie.</w:t>
      </w:r>
    </w:p>
    <w:p w:rsidR="00A54198" w:rsidRDefault="00A54198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426A0B" w:rsidRDefault="00426A0B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mapka z lokalizacją oraz dokumentacja fotograficzna.</w:t>
      </w:r>
    </w:p>
    <w:p w:rsidR="009759F0" w:rsidRDefault="009759F0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9759F0" w:rsidRDefault="009759F0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073578" cy="43243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74" cy="43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0" w:rsidRDefault="009759F0" w:rsidP="00A54198">
      <w:pPr>
        <w:pStyle w:val="Tekstpodstawowy"/>
        <w:spacing w:after="0" w:line="24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343451" w:rsidRDefault="009759F0" w:rsidP="000026B8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073015" cy="3723463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72" cy="37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DDF" w:rsidRDefault="00E23DDF" w:rsidP="000026B8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F916D1" w:rsidRDefault="00F916D1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9759F0" w:rsidRDefault="009759F0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9759F0" w:rsidRDefault="009759F0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9759F0" w:rsidRDefault="009759F0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0026B8" w:rsidRDefault="000026B8" w:rsidP="00E23DDF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F916D1" w:rsidRDefault="002D3001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Huśtawka wahadłowa podwójna SH2/M</w:t>
      </w:r>
      <w:r w:rsidR="009759F0">
        <w:rPr>
          <w:rFonts w:ascii="Arial" w:hAnsi="Arial" w:cs="Arial"/>
          <w:sz w:val="21"/>
          <w:szCs w:val="21"/>
        </w:rPr>
        <w:t xml:space="preserve"> – producent INTERFLORA Sp. z o.o.</w:t>
      </w:r>
    </w:p>
    <w:p w:rsidR="009759F0" w:rsidRDefault="009759F0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F916D1" w:rsidRDefault="00F916D1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163DEF">
        <w:rPr>
          <w:rFonts w:ascii="Arial" w:hAnsi="Arial" w:cs="Arial"/>
          <w:sz w:val="21"/>
          <w:szCs w:val="21"/>
        </w:rPr>
        <w:t xml:space="preserve"> </w:t>
      </w:r>
      <w:r w:rsidR="002D3001" w:rsidRPr="002D3001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362400" cy="2520000"/>
            <wp:effectExtent l="0" t="0" r="0" b="0"/>
            <wp:docPr id="4" name="Obraz 4" descr="E:\BARBARA LUDWISIAK\2023\FOTO\2023-02-13 - Zacharzyce, Siechnice - nawierzchnie\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2-13 - Zacharzyce, Siechnice - nawierzchnie\DSCN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222B49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222B49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362400" cy="2520000"/>
            <wp:effectExtent l="0" t="0" r="0" b="0"/>
            <wp:docPr id="5" name="Obraz 5" descr="E:\BARBARA LUDWISIAK\2023\FOTO\2023-02-13 - Zacharzyce, Siechnice - nawierzchnie\DSCN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2-13 - Zacharzyce, Siechnice - nawierzchnie\DSCN1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222B49" w:rsidRDefault="00222B49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222B49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362400" cy="2520000"/>
            <wp:effectExtent l="0" t="0" r="0" b="0"/>
            <wp:docPr id="6" name="Obraz 6" descr="E:\BARBARA LUDWISIAK\2023\FOTO\2023-02-13 - Zacharzyce, Siechnice - nawierzchnie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2-13 - Zacharzyce, Siechnice - nawierzchnie\DSCN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EF" w:rsidRDefault="00163DEF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E23DDF" w:rsidRDefault="00E23DDF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E23DDF" w:rsidRDefault="00E23DDF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163DEF" w:rsidRDefault="002A0903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Huśtawka </w:t>
      </w:r>
      <w:r w:rsidR="00222B49">
        <w:rPr>
          <w:rFonts w:ascii="Arial" w:hAnsi="Arial" w:cs="Arial"/>
          <w:sz w:val="21"/>
          <w:szCs w:val="21"/>
        </w:rPr>
        <w:t>wagowa</w:t>
      </w:r>
      <w:r>
        <w:rPr>
          <w:rFonts w:ascii="Arial" w:hAnsi="Arial" w:cs="Arial"/>
          <w:sz w:val="21"/>
          <w:szCs w:val="21"/>
        </w:rPr>
        <w:t xml:space="preserve"> </w:t>
      </w:r>
      <w:r w:rsidR="009B5602">
        <w:rPr>
          <w:rFonts w:ascii="Arial" w:hAnsi="Arial" w:cs="Arial"/>
          <w:sz w:val="21"/>
          <w:szCs w:val="21"/>
        </w:rPr>
        <w:t>SHW/</w:t>
      </w:r>
      <w:r w:rsidR="009759F0">
        <w:rPr>
          <w:rFonts w:ascii="Arial" w:hAnsi="Arial" w:cs="Arial"/>
          <w:sz w:val="21"/>
          <w:szCs w:val="21"/>
        </w:rPr>
        <w:t>AL - producent INTERFLORA Sp. z o.o.</w:t>
      </w: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222B49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222B49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1" name="Obraz 11" descr="E:\BARBARA LUDWISIAK\2023\FOTO\2023-02-13 - Zacharzyce, Siechnice - nawierzchnie\DSCN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02-13 - Zacharzyce, Siechnice - nawierzchnie\DSCN1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F0" w:rsidRDefault="00222B49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222B49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2" name="Obraz 12" descr="E:\BARBARA LUDWISIAK\2023\FOTO\2023-02-13 - Zacharzyce, Siechnice - nawierzchnie\DSCN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RBARA LUDWISIAK\2023\FOTO\2023-02-13 - Zacharzyce, Siechnice - nawierzchnie\DSCN1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br/>
      </w:r>
      <w:r w:rsidRPr="00222B49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3" name="Obraz 13" descr="E:\BARBARA LUDWISIAK\2023\FOTO\2023-02-13 - Zacharzyce, Siechnice - nawierzchnie\DSCN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RBARA LUDWISIAK\2023\FOTO\2023-02-13 - Zacharzyce, Siechnice - nawierzchnie\DSCN1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49" w:rsidRDefault="00222B49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222B49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4" name="Obraz 14" descr="E:\BARBARA LUDWISIAK\2023\FOTO\2023-02-13 - Zacharzyce, Siechnice - nawierzchnie\DSCN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RBARA LUDWISIAK\2023\FOTO\2023-02-13 - Zacharzyce, Siechnice - nawierzchnie\DSCN1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03" w:rsidRDefault="002A0903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2A0903" w:rsidRDefault="002A0903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222B49" w:rsidRDefault="00222B49" w:rsidP="00222B49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Zestaw ze zjeżdżalnią CA</w:t>
      </w:r>
      <w:r w:rsidR="00643807">
        <w:rPr>
          <w:rFonts w:ascii="Arial" w:hAnsi="Arial" w:cs="Arial"/>
          <w:sz w:val="21"/>
          <w:szCs w:val="21"/>
        </w:rPr>
        <w:t>SABLANCA</w:t>
      </w:r>
      <w:r w:rsidR="009759F0">
        <w:rPr>
          <w:rFonts w:ascii="Arial" w:hAnsi="Arial" w:cs="Arial"/>
          <w:sz w:val="21"/>
          <w:szCs w:val="21"/>
        </w:rPr>
        <w:t xml:space="preserve"> - producent INTERFLORA Sp. z o.o.</w:t>
      </w:r>
    </w:p>
    <w:p w:rsidR="00643807" w:rsidRDefault="00643807" w:rsidP="00222B49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643807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5" name="Obraz 15" descr="E:\BARBARA LUDWISIAK\2023\FOTO\2023-02-13 - Zacharzyce, Siechnice - nawierzchnie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RBARA LUDWISIAK\2023\FOTO\2023-02-13 - Zacharzyce, Siechnice - nawierzchnie\DSCN1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80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43807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6" name="Obraz 16" descr="E:\BARBARA LUDWISIAK\2023\FOTO\2023-02-13 - Zacharzyce, Siechnice - nawierzchnie\DSCN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RBARA LUDWISIAK\2023\FOTO\2023-02-13 - Zacharzyce, Siechnice - nawierzchnie\DSCN1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Pr="00643807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8" name="Obraz 18" descr="E:\BARBARA LUDWISIAK\2023\FOTO\2023-02-13 - Zacharzyce, Siechnice - nawierzchnie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RBARA LUDWISIAK\2023\FOTO\2023-02-13 - Zacharzyce, Siechnice - nawierzchnie\DSCN1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80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43807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9" name="Obraz 19" descr="E:\BARBARA LUDWISIAK\2023\FOTO\2023-02-13 - Zacharzyce, Siechnice - nawierzchnie\DSCN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RBARA LUDWISIAK\2023\FOTO\2023-02-13 - Zacharzyce, Siechnice - nawierzchnie\DSCN1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Pr="00643807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4" name="Obraz 24" descr="E:\BARBARA LUDWISIAK\2023\FOTO\2023-02-13 - Zacharzyce, Siechnice - nawierzchnie\DSC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ARBARA LUDWISIAK\2023\FOTO\2023-02-13 - Zacharzyce, Siechnice - nawierzchnie\DSCN1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15" w:rsidRPr="003E1B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1B15" w:rsidRPr="003E1B15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37" name="Obraz 37" descr="E:\BARBARA LUDWISIAK\2023\FOTO\2023-02-13 - Zacharzyce, Siechnice - nawierzchnie\DSCN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ARBARA LUDWISIAK\2023\FOTO\2023-02-13 - Zacharzyce, Siechnice - nawierzchnie\DSCN1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3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="001443F1" w:rsidRPr="001443F1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38" name="Obraz 38" descr="E:\BARBARA LUDWISIAK\2023\FOTO\2023-02-13 - Zacharzyce, Siechnice - nawierzchnie\DSCN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BARBARA LUDWISIAK\2023\FOTO\2023-02-13 - Zacharzyce, Siechnice - nawierzchnie\DSCN1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3F1" w:rsidRPr="001443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43F1" w:rsidRPr="001443F1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39" name="Obraz 39" descr="E:\BARBARA LUDWISIAK\2023\FOTO\2023-02-13 - Zacharzyce, Siechnice - nawierzchnie\DSCN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ARBARA LUDWISIAK\2023\FOTO\2023-02-13 - Zacharzyce, Siechnice - nawierzchnie\DSCN1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03" w:rsidRDefault="002A0903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2A0903" w:rsidRDefault="00E36C4F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2A0903" w:rsidRDefault="002A0903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9759F0" w:rsidRDefault="009759F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E36C4F" w:rsidRDefault="005A3C0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Urządzenie wspinaczkowe – SPORT 2</w:t>
      </w:r>
      <w:r w:rsidR="009759F0">
        <w:rPr>
          <w:rFonts w:ascii="Arial" w:hAnsi="Arial" w:cs="Arial"/>
          <w:sz w:val="21"/>
          <w:szCs w:val="21"/>
        </w:rPr>
        <w:t xml:space="preserve"> - producent INTERFLORA Sp. z o.o.</w:t>
      </w:r>
    </w:p>
    <w:p w:rsidR="0041015D" w:rsidRDefault="0041015D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5A3C00" w:rsidP="00163DEF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3C00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" name="Obraz 1" descr="E:\BARBARA LUDWISIAK\2023\FOTO\2023-02-13 - Zacharzyce, Siechnice - nawierzchnie\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BARA LUDWISIAK\2023\FOTO\2023-02-13 - Zacharzyce, Siechnice - nawierzchnie\DSCN1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C0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015D" w:rsidRDefault="005A3C00" w:rsidP="00163DEF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3C00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3" name="Obraz 3" descr="E:\BARBARA LUDWISIAK\2023\FOTO\2023-02-13 - Zacharzyce, Siechnice - nawierzchnie\DSCN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2-13 - Zacharzyce, Siechnice - nawierzchnie\DSCN1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Pr="005A3C00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7" name="Obraz 7" descr="E:\BARBARA LUDWISIAK\2023\FOTO\2023-02-13 - Zacharzyce, Siechnice - nawierzchnie\DSCN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2-13 - Zacharzyce, Siechnice - nawierzchnie\DSCN16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C0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6C4F" w:rsidRDefault="005A3C00" w:rsidP="00163DEF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A3C00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8" name="Obraz 8" descr="E:\BARBARA LUDWISIAK\2023\FOTO\2023-02-13 - Zacharzyce, Siechnice - nawierzchnie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2-13 - Zacharzyce, Siechnice - nawierzchnie\DSCN16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00" w:rsidRDefault="005A3C0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5777A1" w:rsidRDefault="005777A1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5777A1" w:rsidRDefault="005A3C00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Urządzenie wspinaczkowe – </w:t>
      </w:r>
      <w:r w:rsidR="003B2A6F">
        <w:rPr>
          <w:rFonts w:ascii="Arial" w:hAnsi="Arial" w:cs="Arial"/>
          <w:sz w:val="21"/>
          <w:szCs w:val="21"/>
        </w:rPr>
        <w:t>Małpi Gaj Mini</w:t>
      </w:r>
      <w:r w:rsidR="0041015D">
        <w:rPr>
          <w:rFonts w:ascii="Arial" w:hAnsi="Arial" w:cs="Arial"/>
          <w:sz w:val="21"/>
          <w:szCs w:val="21"/>
        </w:rPr>
        <w:t xml:space="preserve"> - producent INTERFLORA Sp. z o.o.</w:t>
      </w:r>
    </w:p>
    <w:p w:rsidR="003B2A6F" w:rsidRDefault="003B2A6F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3B2A6F" w:rsidP="0041015D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2A6F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9" name="Obraz 9" descr="E:\BARBARA LUDWISIAK\2023\FOTO\2023-02-13 - Zacharzyce, Siechnice - nawierzchnie\DSCN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BARA LUDWISIAK\2023\FOTO\2023-02-13 - Zacharzyce, Siechnice - nawierzchnie\DSCN1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15" w:rsidRDefault="003B2A6F" w:rsidP="0041015D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2A6F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0" name="Obraz 10" descr="E:\BARBARA LUDWISIAK\2023\FOTO\2023-02-13 - Zacharzyce, Siechnice - nawierzchnie\DSCN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2-13 - Zacharzyce, Siechnice - nawierzchnie\DSCN16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5D" w:rsidRDefault="0041015D" w:rsidP="0041015D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1015D" w:rsidRDefault="003B2A6F" w:rsidP="0041015D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2A6F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7" name="Obraz 17" descr="E:\BARBARA LUDWISIAK\2023\FOTO\2023-02-13 - Zacharzyce, Siechnice - nawierzchnie\DSCN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2-13 - Zacharzyce, Siechnice - nawierzchnie\DSCN16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6F" w:rsidRPr="0041015D" w:rsidRDefault="003B2A6F" w:rsidP="0041015D">
      <w:pPr>
        <w:pStyle w:val="Tekstpodstawowy"/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2A6F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0" name="Obraz 20" descr="E:\BARBARA LUDWISIAK\2023\FOTO\2023-02-13 - Zacharzyce, Siechnice - nawierzchnie\DSCN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2-13 - Zacharzyce, Siechnice - nawierzchnie\DSCN16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A1" w:rsidRDefault="009E59E9" w:rsidP="00163DEF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41015D" w:rsidRDefault="0041015D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41015D" w:rsidRDefault="0041015D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B10BF6" w:rsidRDefault="00AF1315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Lokalizacja bujaka-sprężynowca</w:t>
      </w:r>
    </w:p>
    <w:p w:rsidR="00AF1315" w:rsidRDefault="00AF1315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AF1315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6" name="Obraz 26" descr="E:\BARBARA LUDWISIAK\2023\FOTO\2023-02-13 - Zacharzyce, Siechnice - nawierzchnie\DSCN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02-13 - Zacharzyce, Siechnice - nawierzchnie\DSCN16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DF" w:rsidRDefault="00E671DF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E671DF" w:rsidRDefault="00E671DF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Bujak-sprężynowiec KACZKA – złożony w magazynie gminnym w Sulęcinie</w:t>
      </w:r>
    </w:p>
    <w:p w:rsidR="00E671DF" w:rsidRDefault="00E671DF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E671DF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1743740" cy="2324987"/>
            <wp:effectExtent l="0" t="0" r="8890" b="0"/>
            <wp:docPr id="27" name="Obraz 27" descr="E:\BARBARA LUDWISIAK\2023\ZAPYTANIA OFERTOWE\WK.7021.2.30.2023.BL - plac zabaw w Zacharzycach\DSCN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BARA LUDWISIAK\2023\ZAPYTANIA OFERTOWE\WK.7021.2.30.2023.BL - plac zabaw w Zacharzycach\DSCN14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77" cy="23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15" w:rsidRDefault="00AF1315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</w:p>
    <w:p w:rsidR="00F916D1" w:rsidRDefault="00D1581D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Furtka</w:t>
      </w:r>
    </w:p>
    <w:p w:rsidR="00F916D1" w:rsidRDefault="00AF1315" w:rsidP="00F916D1">
      <w:pPr>
        <w:pStyle w:val="Tekstpodstawowy"/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AF1315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3" name="Obraz 23" descr="E:\BARBARA LUDWISIAK\2023\FOTO\2023-02-13 - Zacharzyce, Siechnice - nawierzchnie\DSCN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2-13 - Zacharzyce, Siechnice - nawierzchnie\DSCN16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1315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5" name="Obraz 25" descr="E:\BARBARA LUDWISIAK\2023\FOTO\2023-02-13 - Zacharzyce, Siechnice - nawierzchnie\DSCN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2-13 - Zacharzyce, Siechnice - nawierzchnie\DSCN16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0E" w:rsidRDefault="001C470E" w:rsidP="001C470E">
      <w:pPr>
        <w:pStyle w:val="Tekstpodstawowy"/>
        <w:spacing w:after="0" w:line="240" w:lineRule="auto"/>
        <w:rPr>
          <w:rFonts w:ascii="Arial" w:hAnsi="Arial" w:cs="Arial"/>
          <w:sz w:val="21"/>
          <w:szCs w:val="21"/>
        </w:rPr>
      </w:pPr>
    </w:p>
    <w:p w:rsidR="00343451" w:rsidRDefault="003B2A6F" w:rsidP="000026B8">
      <w:pPr>
        <w:pStyle w:val="Tekstpodstawowy"/>
        <w:spacing w:after="0" w:line="240" w:lineRule="auto"/>
        <w:ind w:firstLine="70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Tablica z regulaminem</w:t>
      </w:r>
    </w:p>
    <w:p w:rsidR="00757C25" w:rsidRDefault="00757C25" w:rsidP="00757C25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57C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7C25" w:rsidRDefault="00757C25" w:rsidP="00757C25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5D9A" w:rsidRPr="00613630" w:rsidRDefault="00AF1315" w:rsidP="00613630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1315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1" name="Obraz 21" descr="E:\BARBARA LUDWISIAK\2023\FOTO\2023-02-13 - Zacharzyce, Siechnice - nawierzchnie\DSCN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BARA LUDWISIAK\2023\FOTO\2023-02-13 - Zacharzyce, Siechnice - nawierzchnie\DSCN16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1315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2" name="Obraz 22" descr="E:\BARBARA LUDWISIAK\2023\FOTO\2023-02-13 - Zacharzyce, Siechnice - nawierzchnie\DSCN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2-13 - Zacharzyce, Siechnice - nawierzchnie\DSCN16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B8" w:rsidRDefault="00606FF7" w:rsidP="000026B8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lastRenderedPageBreak/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A0B" w:rsidRPr="000026B8" w:rsidRDefault="00426A0B" w:rsidP="000026B8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Zadanie Wykonawca realizuje w oparciu o własne materiały i sprzęt.</w:t>
      </w:r>
    </w:p>
    <w:p w:rsidR="00426A0B" w:rsidRPr="000026B8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:rsidR="00426A0B" w:rsidRPr="000026B8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:rsidR="00973399" w:rsidRPr="000026B8" w:rsidRDefault="00160867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Przed złożeniem oferty Zamawiający </w:t>
      </w:r>
      <w:r w:rsidR="00935D60">
        <w:rPr>
          <w:rFonts w:ascii="Arial" w:hAnsi="Arial" w:cs="Arial"/>
          <w:sz w:val="21"/>
          <w:szCs w:val="21"/>
          <w:u w:val="single"/>
        </w:rPr>
        <w:t>rekomenduje</w:t>
      </w:r>
      <w:r w:rsidRPr="000026B8">
        <w:rPr>
          <w:rFonts w:ascii="Arial" w:hAnsi="Arial" w:cs="Arial"/>
          <w:sz w:val="21"/>
          <w:szCs w:val="21"/>
          <w:u w:val="single"/>
        </w:rPr>
        <w:t xml:space="preserve"> przeprowadzenie wizji lokalnej celem prawidło</w:t>
      </w:r>
      <w:r w:rsidR="004F20CF" w:rsidRPr="000026B8">
        <w:rPr>
          <w:rFonts w:ascii="Arial" w:hAnsi="Arial" w:cs="Arial"/>
          <w:sz w:val="21"/>
          <w:szCs w:val="21"/>
          <w:u w:val="single"/>
        </w:rPr>
        <w:t>wego wyliczenia ceny ofertowej. Miejsce realizowania zadania to teren ogólnodostępny.</w:t>
      </w:r>
    </w:p>
    <w:p w:rsidR="00160867" w:rsidRPr="000026B8" w:rsidRDefault="00160867" w:rsidP="00343451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B49AA" w:rsidRPr="000026B8" w:rsidRDefault="00CB49AA" w:rsidP="00343451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:rsidR="00CB49AA" w:rsidRPr="000026B8" w:rsidRDefault="00CB49AA" w:rsidP="00343451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36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:rsidR="00815BAD" w:rsidRPr="000026B8" w:rsidRDefault="00815BAD" w:rsidP="00343451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zamówienia</w:t>
      </w:r>
      <w:r w:rsidR="00935D60">
        <w:rPr>
          <w:rFonts w:ascii="Arial" w:hAnsi="Arial" w:cs="Arial"/>
          <w:sz w:val="21"/>
          <w:szCs w:val="21"/>
        </w:rPr>
        <w:t xml:space="preserve"> – do dnia 15 maja 2023 r.</w:t>
      </w:r>
    </w:p>
    <w:p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Kryterium oceny ofert</w:t>
      </w:r>
    </w:p>
    <w:p w:rsidR="00C753C0" w:rsidRPr="000026B8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Cena </w:t>
      </w:r>
      <w:r w:rsidR="00DE6EEB" w:rsidRPr="000026B8">
        <w:rPr>
          <w:rFonts w:ascii="Arial" w:hAnsi="Arial" w:cs="Arial"/>
          <w:sz w:val="21"/>
          <w:szCs w:val="21"/>
        </w:rPr>
        <w:t>- 100%</w:t>
      </w:r>
    </w:p>
    <w:p w:rsidR="00C753C0" w:rsidRPr="000026B8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Inne kryteria </w:t>
      </w:r>
      <w:r w:rsidR="00DE6EEB" w:rsidRPr="000026B8">
        <w:rPr>
          <w:rFonts w:ascii="Arial" w:hAnsi="Arial" w:cs="Arial"/>
          <w:sz w:val="21"/>
          <w:szCs w:val="21"/>
        </w:rPr>
        <w:t>– brak.</w:t>
      </w:r>
    </w:p>
    <w:p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0026B8" w:rsidRDefault="00DE6EEB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-</w:t>
      </w:r>
      <w:r w:rsidR="00C753C0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do dnia </w:t>
      </w:r>
      <w:r w:rsidR="00935D60">
        <w:rPr>
          <w:rFonts w:ascii="Arial" w:hAnsi="Arial" w:cs="Arial"/>
          <w:sz w:val="21"/>
          <w:szCs w:val="21"/>
        </w:rPr>
        <w:t xml:space="preserve">do 15 maja 2023 </w:t>
      </w:r>
      <w:r w:rsidRPr="000026B8">
        <w:rPr>
          <w:rFonts w:ascii="Arial" w:hAnsi="Arial" w:cs="Arial"/>
          <w:sz w:val="21"/>
          <w:szCs w:val="21"/>
        </w:rPr>
        <w:t>r.</w:t>
      </w:r>
    </w:p>
    <w:p w:rsidR="00CB49AA" w:rsidRPr="000026B8" w:rsidRDefault="00CB49AA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0026B8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 w:rsidRPr="000026B8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 w:rsidRPr="000026B8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 w:rsidRPr="000026B8">
        <w:rPr>
          <w:rFonts w:ascii="Arial" w:hAnsi="Arial" w:cs="Arial"/>
          <w:sz w:val="21"/>
          <w:szCs w:val="21"/>
        </w:rPr>
        <w:br/>
      </w:r>
      <w:r w:rsidRPr="000026B8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należy dostarczyć:</w:t>
      </w:r>
    </w:p>
    <w:p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drogą elektroniczną na adres mailowy</w:t>
      </w:r>
      <w:r w:rsidR="001B1815" w:rsidRPr="000026B8">
        <w:rPr>
          <w:rFonts w:ascii="Arial" w:hAnsi="Arial" w:cs="Arial"/>
          <w:sz w:val="21"/>
          <w:szCs w:val="21"/>
        </w:rPr>
        <w:t xml:space="preserve"> -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hyperlink r:id="rId37" w:history="1">
        <w:r w:rsidR="001B1815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0026B8">
        <w:rPr>
          <w:rFonts w:ascii="Arial" w:hAnsi="Arial" w:cs="Arial"/>
          <w:sz w:val="21"/>
          <w:szCs w:val="21"/>
        </w:rPr>
        <w:t>,</w:t>
      </w:r>
    </w:p>
    <w:p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osobiście do siedziby Zamawiającego</w:t>
      </w:r>
      <w:r w:rsidR="001B1815" w:rsidRPr="000026B8">
        <w:rPr>
          <w:rFonts w:ascii="Arial" w:hAnsi="Arial" w:cs="Arial"/>
          <w:sz w:val="21"/>
          <w:szCs w:val="21"/>
        </w:rPr>
        <w:t>,</w:t>
      </w:r>
    </w:p>
    <w:p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pocztą na adres </w:t>
      </w:r>
      <w:r w:rsidRPr="000026B8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 w:rsidRPr="000026B8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w formie papierowej należy</w:t>
      </w:r>
      <w:r w:rsidR="007027C3" w:rsidRPr="000026B8">
        <w:rPr>
          <w:rFonts w:ascii="Arial" w:hAnsi="Arial" w:cs="Arial"/>
          <w:sz w:val="21"/>
          <w:szCs w:val="21"/>
        </w:rPr>
        <w:t xml:space="preserve"> umieścić w kopercie opisanej: </w:t>
      </w:r>
      <w:r w:rsidR="00935D60" w:rsidRPr="000003D5">
        <w:rPr>
          <w:rFonts w:ascii="Arial" w:hAnsi="Arial" w:cs="Arial"/>
          <w:b/>
          <w:i/>
          <w:sz w:val="21"/>
          <w:szCs w:val="21"/>
        </w:rPr>
        <w:t>Naprawa podłoża na placu zabaw oraz przegląd i konserw</w:t>
      </w:r>
      <w:r w:rsidR="00935D60">
        <w:rPr>
          <w:rFonts w:ascii="Arial" w:hAnsi="Arial" w:cs="Arial"/>
          <w:b/>
          <w:i/>
          <w:sz w:val="21"/>
          <w:szCs w:val="21"/>
        </w:rPr>
        <w:t xml:space="preserve">acja urządzeń do zabawy zlokalizowanych </w:t>
      </w:r>
      <w:r w:rsidR="00935D60">
        <w:rPr>
          <w:rFonts w:ascii="Arial" w:hAnsi="Arial" w:cs="Arial"/>
          <w:b/>
          <w:i/>
          <w:sz w:val="21"/>
          <w:szCs w:val="21"/>
        </w:rPr>
        <w:br/>
        <w:t xml:space="preserve">w </w:t>
      </w:r>
      <w:r w:rsidR="00935D60" w:rsidRPr="000003D5">
        <w:rPr>
          <w:rFonts w:ascii="Arial" w:hAnsi="Arial" w:cs="Arial"/>
          <w:b/>
          <w:i/>
          <w:sz w:val="21"/>
          <w:szCs w:val="21"/>
        </w:rPr>
        <w:t>Zacharzycach w gm. Siechnice</w:t>
      </w:r>
      <w:r w:rsidRPr="000026B8">
        <w:rPr>
          <w:rFonts w:ascii="Arial" w:hAnsi="Arial" w:cs="Arial"/>
          <w:sz w:val="21"/>
          <w:szCs w:val="21"/>
        </w:rPr>
        <w:t>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Ofertę złożyć należy do dnia </w:t>
      </w:r>
      <w:r w:rsidR="004767E9">
        <w:rPr>
          <w:rFonts w:ascii="Arial" w:hAnsi="Arial" w:cs="Arial"/>
          <w:sz w:val="21"/>
          <w:szCs w:val="21"/>
        </w:rPr>
        <w:t>31</w:t>
      </w:r>
      <w:r w:rsidR="00935D60">
        <w:rPr>
          <w:rFonts w:ascii="Arial" w:hAnsi="Arial" w:cs="Arial"/>
          <w:sz w:val="21"/>
          <w:szCs w:val="21"/>
        </w:rPr>
        <w:t xml:space="preserve"> marca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r w:rsidR="00935D60">
        <w:rPr>
          <w:rFonts w:ascii="Arial" w:hAnsi="Arial" w:cs="Arial"/>
          <w:sz w:val="21"/>
          <w:szCs w:val="21"/>
        </w:rPr>
        <w:t>2023</w:t>
      </w:r>
      <w:r w:rsidR="00A33799" w:rsidRPr="000026B8">
        <w:rPr>
          <w:rFonts w:ascii="Arial" w:hAnsi="Arial" w:cs="Arial"/>
          <w:sz w:val="21"/>
          <w:szCs w:val="21"/>
        </w:rPr>
        <w:t xml:space="preserve"> r. do</w:t>
      </w:r>
      <w:r w:rsidRPr="000026B8">
        <w:rPr>
          <w:rFonts w:ascii="Arial" w:hAnsi="Arial" w:cs="Arial"/>
          <w:sz w:val="21"/>
          <w:szCs w:val="21"/>
        </w:rPr>
        <w:t xml:space="preserve"> godz. </w:t>
      </w:r>
      <w:r w:rsidR="00A33799" w:rsidRPr="000026B8">
        <w:rPr>
          <w:rFonts w:ascii="Arial" w:hAnsi="Arial" w:cs="Arial"/>
          <w:sz w:val="21"/>
          <w:szCs w:val="21"/>
        </w:rPr>
        <w:t>12.00.</w:t>
      </w:r>
    </w:p>
    <w:p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Osoba upoważniona do k</w:t>
      </w:r>
      <w:r w:rsidR="00A33799" w:rsidRPr="000026B8">
        <w:rPr>
          <w:rFonts w:ascii="Arial" w:hAnsi="Arial" w:cs="Arial"/>
          <w:sz w:val="21"/>
          <w:szCs w:val="21"/>
        </w:rPr>
        <w:t>ontaktu z wykonawcami: Barbara Ludwisiak</w:t>
      </w:r>
      <w:r w:rsidRPr="000026B8">
        <w:rPr>
          <w:rFonts w:ascii="Arial" w:hAnsi="Arial" w:cs="Arial"/>
          <w:sz w:val="21"/>
          <w:szCs w:val="21"/>
        </w:rPr>
        <w:t xml:space="preserve">, tel. </w:t>
      </w:r>
      <w:r w:rsidR="00A33799" w:rsidRPr="000026B8">
        <w:rPr>
          <w:rFonts w:ascii="Arial" w:hAnsi="Arial" w:cs="Arial"/>
          <w:sz w:val="21"/>
          <w:szCs w:val="21"/>
        </w:rPr>
        <w:t xml:space="preserve">71 786 09 51, </w:t>
      </w:r>
      <w:r w:rsidRPr="000026B8">
        <w:rPr>
          <w:rFonts w:ascii="Arial" w:hAnsi="Arial" w:cs="Arial"/>
          <w:sz w:val="21"/>
          <w:szCs w:val="21"/>
        </w:rPr>
        <w:t>email:</w:t>
      </w:r>
      <w:r w:rsidR="00A33799" w:rsidRPr="000026B8">
        <w:rPr>
          <w:rFonts w:ascii="Arial" w:hAnsi="Arial" w:cs="Arial"/>
          <w:sz w:val="21"/>
          <w:szCs w:val="21"/>
        </w:rPr>
        <w:t xml:space="preserve"> </w:t>
      </w:r>
      <w:hyperlink r:id="rId38" w:history="1">
        <w:r w:rsidR="00A3379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0026B8">
        <w:rPr>
          <w:rFonts w:ascii="Arial" w:hAnsi="Arial" w:cs="Arial"/>
          <w:sz w:val="21"/>
          <w:szCs w:val="21"/>
        </w:rPr>
        <w:t xml:space="preserve"> .</w:t>
      </w:r>
    </w:p>
    <w:p w:rsidR="00E15C49" w:rsidRPr="000026B8" w:rsidRDefault="00E15C49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związania z ofertą – 30 dni.</w:t>
      </w:r>
    </w:p>
    <w:p w:rsidR="00C753C0" w:rsidRPr="000026B8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Pr="000026B8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05F91" w:rsidRPr="000026B8" w:rsidRDefault="00D05F91" w:rsidP="00D05F9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:rsidR="00D05F91" w:rsidRPr="000026B8" w:rsidRDefault="00D05F91" w:rsidP="00D05F91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343451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bookmarkStart w:id="0" w:name="_GoBack"/>
      <w:bookmarkEnd w:id="0"/>
    </w:p>
    <w:sectPr w:rsidR="00343451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003D5"/>
    <w:rsid w:val="000026B8"/>
    <w:rsid w:val="0000306E"/>
    <w:rsid w:val="00034B29"/>
    <w:rsid w:val="000645DA"/>
    <w:rsid w:val="00075D25"/>
    <w:rsid w:val="000950EA"/>
    <w:rsid w:val="000B6787"/>
    <w:rsid w:val="00136649"/>
    <w:rsid w:val="001443F1"/>
    <w:rsid w:val="00160867"/>
    <w:rsid w:val="00163DEF"/>
    <w:rsid w:val="00191126"/>
    <w:rsid w:val="001938EF"/>
    <w:rsid w:val="00197310"/>
    <w:rsid w:val="001B159F"/>
    <w:rsid w:val="001B1815"/>
    <w:rsid w:val="001C470E"/>
    <w:rsid w:val="00222B49"/>
    <w:rsid w:val="002435E9"/>
    <w:rsid w:val="00263568"/>
    <w:rsid w:val="00284AC2"/>
    <w:rsid w:val="002A0903"/>
    <w:rsid w:val="002B4357"/>
    <w:rsid w:val="002D3001"/>
    <w:rsid w:val="00306B31"/>
    <w:rsid w:val="00343451"/>
    <w:rsid w:val="003B2A6F"/>
    <w:rsid w:val="003E1B15"/>
    <w:rsid w:val="004043FA"/>
    <w:rsid w:val="0041015D"/>
    <w:rsid w:val="00426A0B"/>
    <w:rsid w:val="004767E9"/>
    <w:rsid w:val="004A12A5"/>
    <w:rsid w:val="004E2BF8"/>
    <w:rsid w:val="004E4CFC"/>
    <w:rsid w:val="004F20CF"/>
    <w:rsid w:val="005122C9"/>
    <w:rsid w:val="00520D01"/>
    <w:rsid w:val="00531AD2"/>
    <w:rsid w:val="005777A1"/>
    <w:rsid w:val="005A3C00"/>
    <w:rsid w:val="005B089C"/>
    <w:rsid w:val="00606FF7"/>
    <w:rsid w:val="00613630"/>
    <w:rsid w:val="00617C22"/>
    <w:rsid w:val="00643807"/>
    <w:rsid w:val="00645D9A"/>
    <w:rsid w:val="0067083E"/>
    <w:rsid w:val="006A6791"/>
    <w:rsid w:val="007027C3"/>
    <w:rsid w:val="00727E89"/>
    <w:rsid w:val="00757C25"/>
    <w:rsid w:val="007A073B"/>
    <w:rsid w:val="007B1843"/>
    <w:rsid w:val="00815BAD"/>
    <w:rsid w:val="00815F44"/>
    <w:rsid w:val="00841834"/>
    <w:rsid w:val="00842D09"/>
    <w:rsid w:val="0085668F"/>
    <w:rsid w:val="00870A6A"/>
    <w:rsid w:val="00891567"/>
    <w:rsid w:val="008B1FBC"/>
    <w:rsid w:val="008B482C"/>
    <w:rsid w:val="008C7D1B"/>
    <w:rsid w:val="009267C1"/>
    <w:rsid w:val="00927B0E"/>
    <w:rsid w:val="00935D60"/>
    <w:rsid w:val="00973399"/>
    <w:rsid w:val="009759F0"/>
    <w:rsid w:val="009B5602"/>
    <w:rsid w:val="009E1ABA"/>
    <w:rsid w:val="009E59E9"/>
    <w:rsid w:val="009E724C"/>
    <w:rsid w:val="00A33799"/>
    <w:rsid w:val="00A54198"/>
    <w:rsid w:val="00A704E5"/>
    <w:rsid w:val="00AC2004"/>
    <w:rsid w:val="00AC3A08"/>
    <w:rsid w:val="00AF1315"/>
    <w:rsid w:val="00B10BF6"/>
    <w:rsid w:val="00B300D4"/>
    <w:rsid w:val="00BB32A2"/>
    <w:rsid w:val="00BF16F6"/>
    <w:rsid w:val="00C21D3A"/>
    <w:rsid w:val="00C753C0"/>
    <w:rsid w:val="00CB49AA"/>
    <w:rsid w:val="00CD2295"/>
    <w:rsid w:val="00CE7BF1"/>
    <w:rsid w:val="00D01A6D"/>
    <w:rsid w:val="00D05F91"/>
    <w:rsid w:val="00D1581D"/>
    <w:rsid w:val="00D51E39"/>
    <w:rsid w:val="00DA59DC"/>
    <w:rsid w:val="00DE4FE4"/>
    <w:rsid w:val="00DE6EEB"/>
    <w:rsid w:val="00DF5EAD"/>
    <w:rsid w:val="00E15C49"/>
    <w:rsid w:val="00E23DDF"/>
    <w:rsid w:val="00E26423"/>
    <w:rsid w:val="00E31507"/>
    <w:rsid w:val="00E36C4F"/>
    <w:rsid w:val="00E448C3"/>
    <w:rsid w:val="00E671DF"/>
    <w:rsid w:val="00EA2445"/>
    <w:rsid w:val="00F10BF4"/>
    <w:rsid w:val="00F16DAB"/>
    <w:rsid w:val="00F20051"/>
    <w:rsid w:val="00F50006"/>
    <w:rsid w:val="00F824D7"/>
    <w:rsid w:val="00F916D1"/>
    <w:rsid w:val="00FA39DB"/>
    <w:rsid w:val="00FC13B1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mailto:bludwisiak@umsiechnice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mailto:biuro@umsiechnice.pl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mailto:bludwisiak@umsiechnice.p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68504F09</Template>
  <TotalTime>315</TotalTime>
  <Pages>9</Pages>
  <Words>999</Words>
  <Characters>5999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21</cp:revision>
  <cp:lastPrinted>2023-03-21T12:33:00Z</cp:lastPrinted>
  <dcterms:created xsi:type="dcterms:W3CDTF">2023-03-15T15:26:00Z</dcterms:created>
  <dcterms:modified xsi:type="dcterms:W3CDTF">2023-03-21T13:38:00Z</dcterms:modified>
</cp:coreProperties>
</file>