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1A3A" w14:textId="3AF2AF6C" w:rsidR="00AB7D5E" w:rsidRPr="00835692" w:rsidRDefault="003A5CF6" w:rsidP="00835692">
      <w:pPr>
        <w:autoSpaceDE w:val="0"/>
        <w:autoSpaceDN w:val="0"/>
        <w:adjustRightInd w:val="0"/>
        <w:spacing w:after="0" w:line="240" w:lineRule="auto"/>
        <w:ind w:left="5664" w:firstLine="708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</w:t>
      </w:r>
      <w:r w:rsidR="00835692" w:rsidRPr="00835692">
        <w:rPr>
          <w:rFonts w:cstheme="minorHAnsi"/>
          <w:b/>
          <w:bCs/>
        </w:rPr>
        <w:t xml:space="preserve">Załącznik nr </w:t>
      </w:r>
      <w:r w:rsidR="00525245">
        <w:rPr>
          <w:rFonts w:cstheme="minorHAnsi"/>
          <w:b/>
          <w:bCs/>
        </w:rPr>
        <w:t>5</w:t>
      </w:r>
      <w:r w:rsidR="00E47C56">
        <w:rPr>
          <w:rFonts w:cstheme="minorHAnsi"/>
          <w:b/>
          <w:bCs/>
        </w:rPr>
        <w:t xml:space="preserve"> </w:t>
      </w:r>
      <w:r w:rsidR="00835692" w:rsidRPr="00835692">
        <w:rPr>
          <w:rFonts w:cstheme="minorHAnsi"/>
          <w:b/>
          <w:bCs/>
        </w:rPr>
        <w:t xml:space="preserve"> </w:t>
      </w:r>
      <w:r w:rsidR="004261BA">
        <w:rPr>
          <w:rFonts w:cstheme="minorHAnsi"/>
          <w:b/>
          <w:bCs/>
        </w:rPr>
        <w:t xml:space="preserve">do SWZ </w:t>
      </w:r>
    </w:p>
    <w:p w14:paraId="0658844E" w14:textId="77777777" w:rsidR="00524D62" w:rsidRPr="008D65D3" w:rsidRDefault="00524D62" w:rsidP="00524D62">
      <w:pPr>
        <w:tabs>
          <w:tab w:val="left" w:pos="0"/>
        </w:tabs>
        <w:autoSpaceDN w:val="0"/>
        <w:spacing w:after="0"/>
        <w:rPr>
          <w:rFonts w:ascii="Aptos" w:eastAsia="Times New Roman" w:hAnsi="Aptos" w:cs="Aptos"/>
          <w:b/>
          <w:color w:val="000000"/>
          <w:lang w:eastAsia="pl-PL"/>
        </w:rPr>
      </w:pPr>
      <w:r w:rsidRPr="008D65D3">
        <w:rPr>
          <w:rFonts w:ascii="Aptos" w:hAnsi="Aptos" w:cs="Aptos"/>
          <w:b/>
          <w:color w:val="000000"/>
        </w:rPr>
        <w:t xml:space="preserve">Znak sprawy: </w:t>
      </w:r>
      <w:r w:rsidRPr="008D65D3">
        <w:rPr>
          <w:rFonts w:ascii="Aptos" w:hAnsi="Aptos" w:cs="Aptos"/>
          <w:b/>
          <w:bCs/>
          <w:color w:val="000000"/>
        </w:rPr>
        <w:t>ZZP.260.7.2024</w:t>
      </w:r>
    </w:p>
    <w:p w14:paraId="52D00A42" w14:textId="0CD864B4" w:rsidR="004114A0" w:rsidRPr="00861CA8" w:rsidRDefault="00524D62" w:rsidP="00524D62">
      <w:pPr>
        <w:spacing w:after="0" w:line="360" w:lineRule="auto"/>
        <w:rPr>
          <w:rFonts w:cstheme="minorHAnsi"/>
          <w:b/>
          <w:color w:val="000000" w:themeColor="text1"/>
        </w:rPr>
      </w:pPr>
      <w:r w:rsidRPr="008D65D3">
        <w:rPr>
          <w:rFonts w:ascii="Aptos" w:hAnsi="Aptos" w:cs="Aptos"/>
          <w:b/>
          <w:color w:val="000000"/>
        </w:rPr>
        <w:t>Przetarg 4</w:t>
      </w:r>
      <w:r w:rsidRPr="008D65D3">
        <w:rPr>
          <w:rFonts w:ascii="Aptos" w:hAnsi="Aptos" w:cs="Aptos"/>
          <w:b/>
        </w:rPr>
        <w:t>/przebudowa i remont sanitariatów/2024</w:t>
      </w:r>
    </w:p>
    <w:p w14:paraId="34BB78A0" w14:textId="77777777" w:rsidR="00F6017E" w:rsidRPr="00835692" w:rsidRDefault="00F6017E" w:rsidP="00F6017E">
      <w:pPr>
        <w:tabs>
          <w:tab w:val="left" w:pos="3686"/>
        </w:tabs>
        <w:spacing w:after="0" w:line="240" w:lineRule="auto"/>
        <w:rPr>
          <w:rFonts w:cstheme="minorHAnsi"/>
          <w:b/>
        </w:rPr>
      </w:pPr>
    </w:p>
    <w:p w14:paraId="170F5E41" w14:textId="77777777" w:rsidR="00180956" w:rsidRPr="00835692" w:rsidRDefault="00180956" w:rsidP="00835692">
      <w:pPr>
        <w:tabs>
          <w:tab w:val="left" w:pos="3686"/>
        </w:tabs>
        <w:spacing w:after="0" w:line="240" w:lineRule="auto"/>
        <w:rPr>
          <w:rFonts w:cstheme="minorHAnsi"/>
          <w:b/>
        </w:rPr>
      </w:pPr>
    </w:p>
    <w:p w14:paraId="5F98FAD1" w14:textId="77777777" w:rsidR="00E47C56" w:rsidRDefault="00E47C56" w:rsidP="000A6B03">
      <w:pPr>
        <w:spacing w:after="0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OŚWIADCZENIE WYKONAWCÓW </w:t>
      </w:r>
    </w:p>
    <w:p w14:paraId="0ADAFA52" w14:textId="77777777" w:rsidR="00E47C56" w:rsidRDefault="00E47C56" w:rsidP="000A6B03">
      <w:pPr>
        <w:spacing w:after="0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WSPÓLNIE UBIEGAJĄCYCH SIĘ O UDZIELENIE ZAMÓWIENIA  </w:t>
      </w:r>
    </w:p>
    <w:p w14:paraId="0DC1DFD4" w14:textId="5EE190F3" w:rsidR="00E47C56" w:rsidRDefault="00E47C56" w:rsidP="000A6B03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składane na podstawie art. 117 </w:t>
      </w:r>
      <w:r w:rsidR="00F167A2">
        <w:rPr>
          <w:b/>
          <w:bCs/>
          <w:sz w:val="24"/>
          <w:szCs w:val="24"/>
        </w:rPr>
        <w:t>ust</w:t>
      </w:r>
      <w:r>
        <w:rPr>
          <w:b/>
          <w:bCs/>
          <w:sz w:val="24"/>
          <w:szCs w:val="24"/>
        </w:rPr>
        <w:t xml:space="preserve">. 4 </w:t>
      </w:r>
      <w:r w:rsidR="00F167A2">
        <w:rPr>
          <w:b/>
          <w:bCs/>
          <w:sz w:val="24"/>
          <w:szCs w:val="24"/>
        </w:rPr>
        <w:t>U</w:t>
      </w:r>
      <w:r>
        <w:rPr>
          <w:b/>
          <w:bCs/>
          <w:sz w:val="24"/>
          <w:szCs w:val="24"/>
        </w:rPr>
        <w:t xml:space="preserve">stawy </w:t>
      </w:r>
      <w:proofErr w:type="spellStart"/>
      <w:r>
        <w:rPr>
          <w:b/>
          <w:bCs/>
          <w:sz w:val="24"/>
          <w:szCs w:val="24"/>
        </w:rPr>
        <w:t>Pzp</w:t>
      </w:r>
      <w:proofErr w:type="spellEnd"/>
    </w:p>
    <w:p w14:paraId="61B478CB" w14:textId="77777777" w:rsidR="00D34280" w:rsidRDefault="00D34280" w:rsidP="00D34280">
      <w:pPr>
        <w:jc w:val="both"/>
        <w:rPr>
          <w:b/>
          <w:sz w:val="24"/>
          <w:szCs w:val="24"/>
        </w:rPr>
      </w:pPr>
    </w:p>
    <w:p w14:paraId="011A420E" w14:textId="77777777" w:rsidR="00BB4FCA" w:rsidRPr="00646E4E" w:rsidRDefault="00E47C56" w:rsidP="00BB4FCA">
      <w:pPr>
        <w:spacing w:after="120" w:line="240" w:lineRule="auto"/>
        <w:jc w:val="both"/>
        <w:rPr>
          <w:b/>
          <w:color w:val="000000" w:themeColor="text1"/>
          <w:sz w:val="20"/>
          <w:szCs w:val="20"/>
        </w:rPr>
      </w:pPr>
      <w:r w:rsidRPr="00646E4E">
        <w:rPr>
          <w:b/>
          <w:color w:val="000000" w:themeColor="text1"/>
          <w:sz w:val="20"/>
          <w:szCs w:val="20"/>
        </w:rPr>
        <w:t xml:space="preserve">Dotyczy postępowania o udzielenie zamówienia publicznego pn. </w:t>
      </w:r>
    </w:p>
    <w:p w14:paraId="301FF580" w14:textId="79900342" w:rsidR="00525245" w:rsidRPr="00525245" w:rsidRDefault="00BB4FCA" w:rsidP="00525245">
      <w:pPr>
        <w:spacing w:after="120" w:line="240" w:lineRule="auto"/>
        <w:jc w:val="both"/>
        <w:rPr>
          <w:rFonts w:eastAsia="Times New Roman" w:cs="Calibri"/>
          <w:b/>
          <w:bCs/>
          <w:color w:val="000000"/>
          <w:sz w:val="20"/>
          <w:szCs w:val="20"/>
          <w:lang w:eastAsia="pl-PL"/>
        </w:rPr>
      </w:pPr>
      <w:r w:rsidRPr="00646E4E">
        <w:rPr>
          <w:rFonts w:cstheme="minorHAnsi"/>
          <w:b/>
          <w:color w:val="000000" w:themeColor="text1"/>
          <w:sz w:val="20"/>
          <w:szCs w:val="20"/>
        </w:rPr>
        <w:t xml:space="preserve">na potrzeby postępowania o udzielenie zamówienia publicznego </w:t>
      </w:r>
      <w:bookmarkStart w:id="0" w:name="_Hlk129590810"/>
      <w:bookmarkStart w:id="1" w:name="_Hlk90639242"/>
      <w:bookmarkStart w:id="2" w:name="_Hlk130765610"/>
      <w:r w:rsidR="00726986" w:rsidRPr="00726986">
        <w:rPr>
          <w:rFonts w:cstheme="minorHAnsi"/>
          <w:b/>
          <w:color w:val="000000" w:themeColor="text1"/>
          <w:sz w:val="20"/>
          <w:szCs w:val="20"/>
        </w:rPr>
        <w:t>pn.: Wykonanie robót budowlanych w budynku R1 w postaci: kompleksowej przebudowy pomieszczenia 305 na sanitariaty, kompleksowego remontu łazienki I piętra wraz z remontem instalacji sanitarnych w obrębie piwnic, wentylacji łazienki męskiej I piętra i pom. 305 budynku R1 na terenie ZUOP w Otwocku</w:t>
      </w:r>
    </w:p>
    <w:bookmarkEnd w:id="0"/>
    <w:bookmarkEnd w:id="1"/>
    <w:bookmarkEnd w:id="2"/>
    <w:p w14:paraId="62D0A4BD" w14:textId="3BED989F" w:rsidR="00E47C56" w:rsidRDefault="00E47C56" w:rsidP="00E47C56">
      <w:pPr>
        <w:pStyle w:val="Akapitzlist"/>
        <w:numPr>
          <w:ilvl w:val="0"/>
          <w:numId w:val="16"/>
        </w:numPr>
        <w:spacing w:after="120" w:line="240" w:lineRule="auto"/>
        <w:jc w:val="both"/>
      </w:pPr>
      <w:r w:rsidRPr="00E47C56">
        <w:t>………………………...</w:t>
      </w:r>
    </w:p>
    <w:p w14:paraId="2504EFA5" w14:textId="06925E64" w:rsidR="004261BA" w:rsidRDefault="004261BA" w:rsidP="00E47C56">
      <w:pPr>
        <w:pStyle w:val="Akapitzlist"/>
        <w:numPr>
          <w:ilvl w:val="0"/>
          <w:numId w:val="16"/>
        </w:numPr>
        <w:spacing w:after="120" w:line="240" w:lineRule="auto"/>
        <w:jc w:val="both"/>
      </w:pPr>
      <w:r>
        <w:t>…………………………</w:t>
      </w:r>
    </w:p>
    <w:p w14:paraId="383BE338" w14:textId="4DD0A336" w:rsidR="004261BA" w:rsidRPr="00E47C56" w:rsidRDefault="004261BA" w:rsidP="00E47C56">
      <w:pPr>
        <w:pStyle w:val="Akapitzlist"/>
        <w:numPr>
          <w:ilvl w:val="0"/>
          <w:numId w:val="16"/>
        </w:numPr>
        <w:spacing w:after="120" w:line="240" w:lineRule="auto"/>
        <w:jc w:val="both"/>
      </w:pPr>
      <w:r>
        <w:t>…………………………</w:t>
      </w:r>
    </w:p>
    <w:p w14:paraId="794CCDC2" w14:textId="42F36A81" w:rsidR="00D34280" w:rsidRPr="00E47C56" w:rsidRDefault="00E47C56" w:rsidP="00E47C56">
      <w:pPr>
        <w:spacing w:after="120" w:line="240" w:lineRule="auto"/>
        <w:jc w:val="center"/>
        <w:rPr>
          <w:b/>
          <w:bCs/>
          <w:i/>
        </w:rPr>
      </w:pPr>
      <w:r w:rsidRPr="00E47C56">
        <w:rPr>
          <w:b/>
          <w:bCs/>
          <w:i/>
        </w:rPr>
        <w:t xml:space="preserve"> </w:t>
      </w:r>
      <w:r w:rsidR="00D34280" w:rsidRPr="00E47C56">
        <w:rPr>
          <w:b/>
          <w:bCs/>
          <w:i/>
        </w:rPr>
        <w:t>(nazwy</w:t>
      </w:r>
      <w:r w:rsidR="00525245">
        <w:rPr>
          <w:b/>
          <w:bCs/>
          <w:i/>
        </w:rPr>
        <w:t xml:space="preserve">, </w:t>
      </w:r>
      <w:r w:rsidR="00D34280" w:rsidRPr="00E47C56">
        <w:rPr>
          <w:b/>
          <w:bCs/>
          <w:i/>
        </w:rPr>
        <w:t>adresy</w:t>
      </w:r>
      <w:r w:rsidR="00525245">
        <w:rPr>
          <w:b/>
          <w:bCs/>
          <w:i/>
        </w:rPr>
        <w:t xml:space="preserve">, </w:t>
      </w:r>
      <w:r w:rsidR="00D34280" w:rsidRPr="00E47C56">
        <w:rPr>
          <w:b/>
          <w:bCs/>
          <w:i/>
        </w:rPr>
        <w:t xml:space="preserve"> </w:t>
      </w:r>
      <w:r w:rsidR="00525245">
        <w:rPr>
          <w:b/>
          <w:bCs/>
          <w:i/>
        </w:rPr>
        <w:t>numery NIP</w:t>
      </w:r>
      <w:r w:rsidR="00D34280" w:rsidRPr="00E47C56">
        <w:rPr>
          <w:b/>
          <w:bCs/>
          <w:i/>
        </w:rPr>
        <w:t xml:space="preserve"> </w:t>
      </w:r>
      <w:r w:rsidR="00525245" w:rsidRPr="00E47C56">
        <w:rPr>
          <w:b/>
          <w:bCs/>
          <w:i/>
        </w:rPr>
        <w:t xml:space="preserve">Wykonawców </w:t>
      </w:r>
      <w:r w:rsidR="00D34280" w:rsidRPr="00E47C56">
        <w:rPr>
          <w:b/>
          <w:bCs/>
          <w:i/>
        </w:rPr>
        <w:t>wspólnie ubiegających się o udzielenie zamówienia)</w:t>
      </w:r>
    </w:p>
    <w:p w14:paraId="0B2ECB2D" w14:textId="77777777" w:rsidR="00525245" w:rsidRDefault="00525245" w:rsidP="00BB4FCA">
      <w:pPr>
        <w:spacing w:line="312" w:lineRule="auto"/>
        <w:jc w:val="both"/>
        <w:rPr>
          <w:spacing w:val="4"/>
        </w:rPr>
      </w:pPr>
    </w:p>
    <w:p w14:paraId="18953030" w14:textId="07C93B1A" w:rsidR="00BB4FCA" w:rsidRDefault="00BB4FCA" w:rsidP="00BB4FCA">
      <w:pPr>
        <w:spacing w:line="312" w:lineRule="auto"/>
        <w:jc w:val="both"/>
        <w:rPr>
          <w:spacing w:val="4"/>
        </w:rPr>
      </w:pPr>
      <w:r>
        <w:rPr>
          <w:spacing w:val="4"/>
        </w:rPr>
        <w:t xml:space="preserve">Przystępując do udziału w przedmiotowym postępowaniu o zamówienie publicznego oświadczam/y, że wyszczególnione poniżej </w:t>
      </w:r>
      <w:r w:rsidR="00525245">
        <w:rPr>
          <w:spacing w:val="4"/>
        </w:rPr>
        <w:t>dostawy/</w:t>
      </w:r>
      <w:r>
        <w:rPr>
          <w:spacing w:val="4"/>
        </w:rPr>
        <w:t xml:space="preserve">usługi </w:t>
      </w:r>
      <w:r w:rsidR="004261BA">
        <w:rPr>
          <w:spacing w:val="4"/>
        </w:rPr>
        <w:t xml:space="preserve">wchodzące w zakres przedmiotowy zamówienia </w:t>
      </w:r>
      <w:r>
        <w:rPr>
          <w:spacing w:val="4"/>
        </w:rPr>
        <w:t xml:space="preserve">zostaną zrealizowane przez następujących wykonawców: </w:t>
      </w:r>
    </w:p>
    <w:p w14:paraId="3CF7862C" w14:textId="5C90B51A" w:rsidR="00BB4FCA" w:rsidRDefault="00BB4FCA" w:rsidP="00F026D3">
      <w:pPr>
        <w:spacing w:line="312" w:lineRule="auto"/>
        <w:ind w:left="284" w:hanging="284"/>
        <w:jc w:val="both"/>
        <w:rPr>
          <w:spacing w:val="4"/>
        </w:rPr>
      </w:pPr>
      <w:r>
        <w:rPr>
          <w:spacing w:val="4"/>
        </w:rPr>
        <w:t>1.</w:t>
      </w:r>
      <w:r w:rsidR="00F026D3">
        <w:rPr>
          <w:spacing w:val="4"/>
        </w:rPr>
        <w:t xml:space="preserve"> </w:t>
      </w:r>
      <w:r>
        <w:rPr>
          <w:spacing w:val="4"/>
        </w:rPr>
        <w:t>Wykonawca ………………………………. (nazwa i adres) wykona następujące usługi/dostawy w ramach realizacji niniejszego zamówienia*:</w:t>
      </w:r>
    </w:p>
    <w:p w14:paraId="6BA483AC" w14:textId="77777777" w:rsidR="00BB4FCA" w:rsidRDefault="00BB4FCA" w:rsidP="00705B82">
      <w:pPr>
        <w:spacing w:line="312" w:lineRule="auto"/>
        <w:ind w:firstLine="284"/>
        <w:jc w:val="both"/>
        <w:rPr>
          <w:spacing w:val="4"/>
        </w:rPr>
      </w:pPr>
      <w:r>
        <w:rPr>
          <w:spacing w:val="4"/>
        </w:rPr>
        <w:t>1)  …………………………………………………………..,</w:t>
      </w:r>
    </w:p>
    <w:p w14:paraId="215C5D64" w14:textId="77777777" w:rsidR="00BB4FCA" w:rsidRDefault="00BB4FCA" w:rsidP="00705B82">
      <w:pPr>
        <w:spacing w:line="312" w:lineRule="auto"/>
        <w:ind w:firstLine="284"/>
        <w:jc w:val="both"/>
        <w:rPr>
          <w:spacing w:val="4"/>
        </w:rPr>
      </w:pPr>
      <w:r>
        <w:rPr>
          <w:spacing w:val="4"/>
        </w:rPr>
        <w:t>2)  …………………………………………………………...;</w:t>
      </w:r>
    </w:p>
    <w:p w14:paraId="55BE445E" w14:textId="36808202" w:rsidR="00BB4FCA" w:rsidRDefault="00BB4FCA" w:rsidP="00F026D3">
      <w:pPr>
        <w:spacing w:line="312" w:lineRule="auto"/>
        <w:ind w:left="284" w:hanging="284"/>
        <w:jc w:val="both"/>
        <w:rPr>
          <w:spacing w:val="4"/>
        </w:rPr>
      </w:pPr>
      <w:r>
        <w:rPr>
          <w:spacing w:val="4"/>
        </w:rPr>
        <w:t>2.</w:t>
      </w:r>
      <w:r w:rsidR="00F026D3">
        <w:rPr>
          <w:spacing w:val="4"/>
        </w:rPr>
        <w:t xml:space="preserve"> </w:t>
      </w:r>
      <w:r>
        <w:rPr>
          <w:spacing w:val="4"/>
        </w:rPr>
        <w:t>Wykonawca ………………………………. (nazwa i adres) wykona następujące usługi/dostawy w ramach realizacji niniejszego zamówienia:</w:t>
      </w:r>
    </w:p>
    <w:p w14:paraId="7D3D4DDA" w14:textId="77777777" w:rsidR="00BB4FCA" w:rsidRDefault="00BB4FCA" w:rsidP="00705B82">
      <w:pPr>
        <w:spacing w:line="312" w:lineRule="auto"/>
        <w:ind w:firstLine="284"/>
        <w:jc w:val="both"/>
        <w:rPr>
          <w:spacing w:val="4"/>
        </w:rPr>
      </w:pPr>
      <w:r>
        <w:rPr>
          <w:spacing w:val="4"/>
        </w:rPr>
        <w:t>1)  …………………………………………………………..,</w:t>
      </w:r>
    </w:p>
    <w:p w14:paraId="33E0909E" w14:textId="77777777" w:rsidR="00BB4FCA" w:rsidRDefault="00BB4FCA" w:rsidP="00F026D3">
      <w:pPr>
        <w:spacing w:line="312" w:lineRule="auto"/>
        <w:ind w:firstLine="284"/>
        <w:jc w:val="both"/>
        <w:rPr>
          <w:spacing w:val="4"/>
        </w:rPr>
      </w:pPr>
      <w:r>
        <w:rPr>
          <w:spacing w:val="4"/>
        </w:rPr>
        <w:t>2)  …………………………………………………………...;</w:t>
      </w:r>
    </w:p>
    <w:p w14:paraId="40C4E336" w14:textId="77777777" w:rsidR="00BB4FCA" w:rsidRDefault="00BB4FCA" w:rsidP="00E47C56">
      <w:pPr>
        <w:spacing w:after="120" w:line="240" w:lineRule="auto"/>
        <w:ind w:left="142"/>
        <w:jc w:val="both"/>
      </w:pPr>
    </w:p>
    <w:p w14:paraId="2E6B5D32" w14:textId="171696B5" w:rsidR="005A12CD" w:rsidRDefault="00E47C56" w:rsidP="000A6B03">
      <w:pPr>
        <w:autoSpaceDE w:val="0"/>
        <w:autoSpaceDN w:val="0"/>
        <w:adjustRightInd w:val="0"/>
        <w:spacing w:after="120" w:line="240" w:lineRule="auto"/>
        <w:ind w:left="4248" w:firstLine="147"/>
        <w:rPr>
          <w:rFonts w:cstheme="minorHAnsi"/>
          <w:b/>
        </w:rPr>
      </w:pPr>
      <w:r w:rsidRPr="000A6B03">
        <w:rPr>
          <w:rFonts w:eastAsia="Calibri" w:cstheme="minorHAnsi"/>
          <w:sz w:val="16"/>
          <w:szCs w:val="16"/>
        </w:rPr>
        <w:t>&lt;dokument należy sporządzić w formie elektronicznej i podpisać kwalifikowanym podpisem elektronicznym, podpisem zaufanym bądź podpisem osobistym osoby/osób uprawnionej/-</w:t>
      </w:r>
      <w:proofErr w:type="spellStart"/>
      <w:r w:rsidRPr="000A6B03">
        <w:rPr>
          <w:rFonts w:eastAsia="Calibri" w:cstheme="minorHAnsi"/>
          <w:sz w:val="16"/>
          <w:szCs w:val="16"/>
        </w:rPr>
        <w:t>ych</w:t>
      </w:r>
      <w:proofErr w:type="spellEnd"/>
      <w:r w:rsidRPr="000A6B03">
        <w:rPr>
          <w:rFonts w:eastAsia="Calibri" w:cstheme="minorHAnsi"/>
          <w:sz w:val="16"/>
          <w:szCs w:val="16"/>
        </w:rPr>
        <w:t xml:space="preserve"> do reprezentacji Wykonawcy&gt;</w:t>
      </w:r>
    </w:p>
    <w:sectPr w:rsidR="005A12CD" w:rsidSect="000A6B03">
      <w:headerReference w:type="default" r:id="rId8"/>
      <w:footerReference w:type="default" r:id="rId9"/>
      <w:pgSz w:w="11900" w:h="16840"/>
      <w:pgMar w:top="160" w:right="985" w:bottom="964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17DF8" w14:textId="77777777" w:rsidR="00353F62" w:rsidRDefault="00353F62" w:rsidP="007D03BC">
      <w:r>
        <w:separator/>
      </w:r>
    </w:p>
  </w:endnote>
  <w:endnote w:type="continuationSeparator" w:id="0">
    <w:p w14:paraId="5AB11580" w14:textId="77777777" w:rsidR="00353F62" w:rsidRDefault="00353F62" w:rsidP="007D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">
    <w:altName w:val="Times New Roman"/>
    <w:charset w:val="00"/>
    <w:family w:val="swiss"/>
    <w:pitch w:val="variable"/>
    <w:sig w:usb0="A0000AEF" w:usb1="5000214A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B2042" w14:textId="77777777" w:rsidR="007D03BC" w:rsidRDefault="00BE53FA" w:rsidP="00BE53FA">
    <w:pPr>
      <w:pStyle w:val="Stopka"/>
      <w:ind w:left="-1134"/>
    </w:pPr>
    <w:r>
      <w:rPr>
        <w:noProof/>
        <w:lang w:eastAsia="pl-PL"/>
      </w:rPr>
      <w:drawing>
        <wp:inline distT="0" distB="0" distL="0" distR="0" wp14:anchorId="702DA9DF" wp14:editId="22DAC893">
          <wp:extent cx="7588800" cy="1404000"/>
          <wp:effectExtent l="0" t="0" r="6350" b="5715"/>
          <wp:docPr id="429853362" name="Obraz 429853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4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67377" w14:textId="77777777" w:rsidR="00353F62" w:rsidRDefault="00353F62" w:rsidP="007D03BC">
      <w:r>
        <w:separator/>
      </w:r>
    </w:p>
  </w:footnote>
  <w:footnote w:type="continuationSeparator" w:id="0">
    <w:p w14:paraId="7132F568" w14:textId="77777777" w:rsidR="00353F62" w:rsidRDefault="00353F62" w:rsidP="007D0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143DB" w14:textId="77777777" w:rsidR="007D03BC" w:rsidRDefault="00065775" w:rsidP="00B94701">
    <w:pPr>
      <w:pStyle w:val="Nagwek"/>
      <w:tabs>
        <w:tab w:val="clear" w:pos="4536"/>
      </w:tabs>
      <w:ind w:left="-1276"/>
    </w:pPr>
    <w:r>
      <w:rPr>
        <w:noProof/>
        <w:lang w:eastAsia="pl-PL"/>
      </w:rPr>
      <w:drawing>
        <wp:inline distT="0" distB="0" distL="0" distR="0" wp14:anchorId="1976FE7B" wp14:editId="37C1183C">
          <wp:extent cx="7408545" cy="981075"/>
          <wp:effectExtent l="0" t="0" r="1905" b="9525"/>
          <wp:docPr id="1067912217" name="Obraz 1067912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_głów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8762" cy="98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7CB7"/>
      </v:shape>
    </w:pict>
  </w:numPicBullet>
  <w:abstractNum w:abstractNumId="0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)"/>
      <w:lvlJc w:val="left"/>
      <w:pPr>
        <w:tabs>
          <w:tab w:val="num" w:pos="1494"/>
        </w:tabs>
        <w:ind w:left="851" w:firstLine="0"/>
      </w:pPr>
      <w:rPr>
        <w:rFonts w:cs="Times New Roman"/>
      </w:rPr>
    </w:lvl>
  </w:abstractNum>
  <w:abstractNum w:abstractNumId="1" w15:restartNumberingAfterBreak="0">
    <w:nsid w:val="0000002C"/>
    <w:multiLevelType w:val="singleLevel"/>
    <w:tmpl w:val="0000002C"/>
    <w:name w:val="WW8Num45"/>
    <w:lvl w:ilvl="0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2" w15:restartNumberingAfterBreak="0">
    <w:nsid w:val="0000002D"/>
    <w:multiLevelType w:val="singleLevel"/>
    <w:tmpl w:val="0000002D"/>
    <w:name w:val="WW8Num46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 w15:restartNumberingAfterBreak="0">
    <w:nsid w:val="01986476"/>
    <w:multiLevelType w:val="multilevel"/>
    <w:tmpl w:val="AACE26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D2795"/>
    <w:multiLevelType w:val="hybridMultilevel"/>
    <w:tmpl w:val="69A20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47739"/>
    <w:multiLevelType w:val="hybridMultilevel"/>
    <w:tmpl w:val="3CACF030"/>
    <w:lvl w:ilvl="0" w:tplc="1324917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44415"/>
    <w:multiLevelType w:val="hybridMultilevel"/>
    <w:tmpl w:val="C8248E1A"/>
    <w:name w:val="WW8Num10933222222"/>
    <w:lvl w:ilvl="0" w:tplc="818E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630402"/>
    <w:multiLevelType w:val="hybridMultilevel"/>
    <w:tmpl w:val="F50211AC"/>
    <w:name w:val="WW8Num742242222"/>
    <w:lvl w:ilvl="0" w:tplc="C89E1446">
      <w:start w:val="2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41E55"/>
    <w:multiLevelType w:val="hybridMultilevel"/>
    <w:tmpl w:val="A9C44AA6"/>
    <w:styleLink w:val="Styl2211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E0661"/>
    <w:multiLevelType w:val="hybridMultilevel"/>
    <w:tmpl w:val="A928DEB2"/>
    <w:name w:val="WW8Num742242"/>
    <w:lvl w:ilvl="0" w:tplc="FFFFFFFF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3738C2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F1B6197"/>
    <w:multiLevelType w:val="hybridMultilevel"/>
    <w:tmpl w:val="52004AF2"/>
    <w:lvl w:ilvl="0" w:tplc="04150007">
      <w:start w:val="1"/>
      <w:numFmt w:val="bullet"/>
      <w:lvlText w:val=""/>
      <w:lvlPicBulletId w:val="0"/>
      <w:lvlJc w:val="left"/>
      <w:pPr>
        <w:ind w:left="63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92F2C"/>
    <w:multiLevelType w:val="hybridMultilevel"/>
    <w:tmpl w:val="BB8429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27F730B"/>
    <w:multiLevelType w:val="hybridMultilevel"/>
    <w:tmpl w:val="9E022C30"/>
    <w:lvl w:ilvl="0" w:tplc="9236A6F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A2DDD"/>
    <w:multiLevelType w:val="hybridMultilevel"/>
    <w:tmpl w:val="1F2425F8"/>
    <w:lvl w:ilvl="0" w:tplc="A614E5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B5431"/>
    <w:multiLevelType w:val="hybridMultilevel"/>
    <w:tmpl w:val="43A208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634A1"/>
    <w:multiLevelType w:val="multilevel"/>
    <w:tmpl w:val="9254321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6" w15:restartNumberingAfterBreak="0">
    <w:nsid w:val="448F768C"/>
    <w:multiLevelType w:val="hybridMultilevel"/>
    <w:tmpl w:val="78BC4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082196"/>
    <w:multiLevelType w:val="hybridMultilevel"/>
    <w:tmpl w:val="67106F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2255C"/>
    <w:multiLevelType w:val="hybridMultilevel"/>
    <w:tmpl w:val="6F52120A"/>
    <w:lvl w:ilvl="0" w:tplc="5FA48A0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97E5B"/>
    <w:multiLevelType w:val="hybridMultilevel"/>
    <w:tmpl w:val="E6909FC2"/>
    <w:lvl w:ilvl="0" w:tplc="991E7848">
      <w:start w:val="1"/>
      <w:numFmt w:val="decimal"/>
      <w:lvlText w:val="%1)"/>
      <w:lvlJc w:val="left"/>
      <w:pPr>
        <w:ind w:left="1854" w:hanging="360"/>
      </w:pPr>
      <w:rPr>
        <w:rFonts w:ascii="Arial" w:hAnsi="Arial" w:cs="Arial" w:hint="default"/>
        <w:b w:val="0"/>
        <w:bCs w:val="0"/>
        <w:i w:val="0"/>
        <w:iCs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A303933"/>
    <w:multiLevelType w:val="hybridMultilevel"/>
    <w:tmpl w:val="1AA808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32337C"/>
    <w:multiLevelType w:val="hybridMultilevel"/>
    <w:tmpl w:val="7352ABAC"/>
    <w:lvl w:ilvl="0" w:tplc="A8A2BA5E">
      <w:start w:val="1"/>
      <w:numFmt w:val="ordinal"/>
      <w:lvlText w:val="%1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olor w:val="auto"/>
        <w:sz w:val="20"/>
        <w:szCs w:val="24"/>
      </w:rPr>
    </w:lvl>
    <w:lvl w:ilvl="1" w:tplc="60F0697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74AC4A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BDE9A5C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B37B59"/>
    <w:multiLevelType w:val="hybridMultilevel"/>
    <w:tmpl w:val="BB2C01C8"/>
    <w:name w:val="WW8Num74224222"/>
    <w:lvl w:ilvl="0" w:tplc="D3D0931A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61D7CEB"/>
    <w:multiLevelType w:val="hybridMultilevel"/>
    <w:tmpl w:val="197AAB74"/>
    <w:name w:val="WW8Num74224232"/>
    <w:lvl w:ilvl="0" w:tplc="01E8763A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A740E"/>
    <w:multiLevelType w:val="hybridMultilevel"/>
    <w:tmpl w:val="3C5E5B0E"/>
    <w:lvl w:ilvl="0" w:tplc="04150017">
      <w:start w:val="1"/>
      <w:numFmt w:val="lowerLetter"/>
      <w:lvlText w:val="%1)"/>
      <w:lvlJc w:val="left"/>
      <w:pPr>
        <w:ind w:left="2700" w:hanging="360"/>
      </w:p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5" w15:restartNumberingAfterBreak="0">
    <w:nsid w:val="7DD949FA"/>
    <w:multiLevelType w:val="hybridMultilevel"/>
    <w:tmpl w:val="F15CF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953940">
    <w:abstractNumId w:val="8"/>
  </w:num>
  <w:num w:numId="2" w16cid:durableId="139032465">
    <w:abstractNumId w:val="21"/>
  </w:num>
  <w:num w:numId="3" w16cid:durableId="1323969270">
    <w:abstractNumId w:val="19"/>
  </w:num>
  <w:num w:numId="4" w16cid:durableId="1013412963">
    <w:abstractNumId w:val="12"/>
  </w:num>
  <w:num w:numId="5" w16cid:durableId="1594780396">
    <w:abstractNumId w:val="4"/>
  </w:num>
  <w:num w:numId="6" w16cid:durableId="172692541">
    <w:abstractNumId w:val="24"/>
  </w:num>
  <w:num w:numId="7" w16cid:durableId="545482539">
    <w:abstractNumId w:val="16"/>
  </w:num>
  <w:num w:numId="8" w16cid:durableId="1740833005">
    <w:abstractNumId w:val="13"/>
  </w:num>
  <w:num w:numId="9" w16cid:durableId="1687907646">
    <w:abstractNumId w:val="3"/>
  </w:num>
  <w:num w:numId="10" w16cid:durableId="1569345410">
    <w:abstractNumId w:val="5"/>
  </w:num>
  <w:num w:numId="11" w16cid:durableId="1871802317">
    <w:abstractNumId w:val="14"/>
  </w:num>
  <w:num w:numId="12" w16cid:durableId="1904245615">
    <w:abstractNumId w:val="17"/>
  </w:num>
  <w:num w:numId="13" w16cid:durableId="1604610901">
    <w:abstractNumId w:val="15"/>
  </w:num>
  <w:num w:numId="14" w16cid:durableId="15473605">
    <w:abstractNumId w:val="20"/>
  </w:num>
  <w:num w:numId="15" w16cid:durableId="969482785">
    <w:abstractNumId w:val="11"/>
  </w:num>
  <w:num w:numId="16" w16cid:durableId="942803905">
    <w:abstractNumId w:val="25"/>
  </w:num>
  <w:num w:numId="17" w16cid:durableId="7367847">
    <w:abstractNumId w:val="10"/>
  </w:num>
  <w:num w:numId="18" w16cid:durableId="86517106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2CF"/>
    <w:rsid w:val="00005642"/>
    <w:rsid w:val="00022C85"/>
    <w:rsid w:val="0002394B"/>
    <w:rsid w:val="00043990"/>
    <w:rsid w:val="00045D49"/>
    <w:rsid w:val="00065775"/>
    <w:rsid w:val="00086121"/>
    <w:rsid w:val="000A6B03"/>
    <w:rsid w:val="000B4390"/>
    <w:rsid w:val="000E0BA0"/>
    <w:rsid w:val="00146FA0"/>
    <w:rsid w:val="00175B90"/>
    <w:rsid w:val="00180956"/>
    <w:rsid w:val="001968FE"/>
    <w:rsid w:val="001C1A63"/>
    <w:rsid w:val="001F1A98"/>
    <w:rsid w:val="002F62EE"/>
    <w:rsid w:val="003332B5"/>
    <w:rsid w:val="00334C6C"/>
    <w:rsid w:val="00353F62"/>
    <w:rsid w:val="0036325D"/>
    <w:rsid w:val="003A5CF6"/>
    <w:rsid w:val="003B20BA"/>
    <w:rsid w:val="003B5D02"/>
    <w:rsid w:val="004114A0"/>
    <w:rsid w:val="004261BA"/>
    <w:rsid w:val="00457ECC"/>
    <w:rsid w:val="00481ABD"/>
    <w:rsid w:val="004911B6"/>
    <w:rsid w:val="00491B17"/>
    <w:rsid w:val="004C65B5"/>
    <w:rsid w:val="004D47AC"/>
    <w:rsid w:val="00510750"/>
    <w:rsid w:val="0052227F"/>
    <w:rsid w:val="00524D62"/>
    <w:rsid w:val="00525245"/>
    <w:rsid w:val="0053454F"/>
    <w:rsid w:val="005A12CD"/>
    <w:rsid w:val="00602CF8"/>
    <w:rsid w:val="006156DD"/>
    <w:rsid w:val="00624D2F"/>
    <w:rsid w:val="006261BE"/>
    <w:rsid w:val="00646E4E"/>
    <w:rsid w:val="00685472"/>
    <w:rsid w:val="00686297"/>
    <w:rsid w:val="006E2953"/>
    <w:rsid w:val="00705B82"/>
    <w:rsid w:val="00726986"/>
    <w:rsid w:val="0078659C"/>
    <w:rsid w:val="007B2F7F"/>
    <w:rsid w:val="007D03BC"/>
    <w:rsid w:val="007D1765"/>
    <w:rsid w:val="008173F6"/>
    <w:rsid w:val="00835692"/>
    <w:rsid w:val="00843F76"/>
    <w:rsid w:val="00867FEE"/>
    <w:rsid w:val="008911E7"/>
    <w:rsid w:val="008A2A4D"/>
    <w:rsid w:val="008A6CF9"/>
    <w:rsid w:val="008C5515"/>
    <w:rsid w:val="008E7BE3"/>
    <w:rsid w:val="00904034"/>
    <w:rsid w:val="0094194B"/>
    <w:rsid w:val="00980EA7"/>
    <w:rsid w:val="009908D1"/>
    <w:rsid w:val="009B6119"/>
    <w:rsid w:val="009F79CD"/>
    <w:rsid w:val="00A448CD"/>
    <w:rsid w:val="00A948C3"/>
    <w:rsid w:val="00AA1560"/>
    <w:rsid w:val="00AB7D5E"/>
    <w:rsid w:val="00AF3602"/>
    <w:rsid w:val="00AF6699"/>
    <w:rsid w:val="00B03268"/>
    <w:rsid w:val="00B10659"/>
    <w:rsid w:val="00B4626A"/>
    <w:rsid w:val="00B74366"/>
    <w:rsid w:val="00B7758F"/>
    <w:rsid w:val="00B85CF9"/>
    <w:rsid w:val="00B94701"/>
    <w:rsid w:val="00BB4FCA"/>
    <w:rsid w:val="00BC24CE"/>
    <w:rsid w:val="00BE02CF"/>
    <w:rsid w:val="00BE53FA"/>
    <w:rsid w:val="00C35A4F"/>
    <w:rsid w:val="00C427F7"/>
    <w:rsid w:val="00C75213"/>
    <w:rsid w:val="00CA09BF"/>
    <w:rsid w:val="00CE65C5"/>
    <w:rsid w:val="00D22EAF"/>
    <w:rsid w:val="00D34280"/>
    <w:rsid w:val="00D51538"/>
    <w:rsid w:val="00DA3B81"/>
    <w:rsid w:val="00E31D73"/>
    <w:rsid w:val="00E3798E"/>
    <w:rsid w:val="00E43C7A"/>
    <w:rsid w:val="00E47C56"/>
    <w:rsid w:val="00E529A1"/>
    <w:rsid w:val="00E9234C"/>
    <w:rsid w:val="00EC377B"/>
    <w:rsid w:val="00EC6ED4"/>
    <w:rsid w:val="00F026D3"/>
    <w:rsid w:val="00F0508A"/>
    <w:rsid w:val="00F167A2"/>
    <w:rsid w:val="00F342BF"/>
    <w:rsid w:val="00F5517E"/>
    <w:rsid w:val="00F6017E"/>
    <w:rsid w:val="00FB0CDB"/>
    <w:rsid w:val="00FB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3B585215"/>
  <w15:chartTrackingRefBased/>
  <w15:docId w15:val="{2949424A-E465-49C4-A8EC-17DEBDBD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" w:eastAsiaTheme="minorHAnsi" w:hAnsi="Futura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02CF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Nagwek3">
    <w:name w:val="heading 3"/>
    <w:basedOn w:val="Normalny"/>
    <w:next w:val="Normalny"/>
    <w:link w:val="Nagwek3Znak"/>
    <w:qFormat/>
    <w:rsid w:val="00491B17"/>
    <w:pPr>
      <w:keepNext/>
      <w:autoSpaceDE w:val="0"/>
      <w:autoSpaceDN w:val="0"/>
      <w:spacing w:after="0" w:line="240" w:lineRule="auto"/>
      <w:jc w:val="right"/>
      <w:outlineLvl w:val="2"/>
    </w:pPr>
    <w:rPr>
      <w:rFonts w:ascii="Calibri" w:eastAsia="Times New Roman" w:hAnsi="Calibri" w:cs="Arial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0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03BC"/>
  </w:style>
  <w:style w:type="paragraph" w:styleId="Stopka">
    <w:name w:val="footer"/>
    <w:basedOn w:val="Normalny"/>
    <w:link w:val="StopkaZnak"/>
    <w:uiPriority w:val="99"/>
    <w:unhideWhenUsed/>
    <w:rsid w:val="007D03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3BC"/>
  </w:style>
  <w:style w:type="paragraph" w:styleId="Akapitzlist">
    <w:name w:val="List Paragraph"/>
    <w:aliases w:val="L1,Numerowanie,Preambuła,CW_Lista,Wypunktowanie,Akapit z listą BS,List Paragraph,BulletC,Wyliczanie,Obiekt,normalny tekst,Akapit z listą31,Bullets,List Paragraph1,T_SZ_List Paragraph,WYPUNKTOWANIE Akapit z listą,List Paragraph2,sw tekst"/>
    <w:basedOn w:val="Normalny"/>
    <w:link w:val="AkapitzlistZnak"/>
    <w:uiPriority w:val="34"/>
    <w:qFormat/>
    <w:rsid w:val="00BE02CF"/>
    <w:pPr>
      <w:ind w:left="720"/>
      <w:contextualSpacing/>
    </w:pPr>
  </w:style>
  <w:style w:type="character" w:styleId="Hipercze">
    <w:name w:val="Hyperlink"/>
    <w:basedOn w:val="Domylnaczcionkaakapitu"/>
    <w:unhideWhenUsed/>
    <w:rsid w:val="00BE02CF"/>
    <w:rPr>
      <w:rFonts w:ascii="Times New Roman" w:hAnsi="Times New Roman" w:cs="Times New Roman" w:hint="default"/>
      <w:color w:val="0000FF"/>
      <w:u w:val="single"/>
    </w:rPr>
  </w:style>
  <w:style w:type="table" w:styleId="Tabela-Siatka">
    <w:name w:val="Table Grid"/>
    <w:basedOn w:val="Standardowy"/>
    <w:uiPriority w:val="99"/>
    <w:rsid w:val="00BE02CF"/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Preambuła Znak,CW_Lista Znak,Wypunktowanie Znak,Akapit z listą BS Znak,List Paragraph Znak,BulletC Znak,Wyliczanie Znak,Obiekt Znak,normalny tekst Znak,Akapit z listą31 Znak,Bullets Znak,List Paragraph1 Znak"/>
    <w:link w:val="Akapitzlist"/>
    <w:uiPriority w:val="34"/>
    <w:qFormat/>
    <w:locked/>
    <w:rsid w:val="00BE02CF"/>
    <w:rPr>
      <w:rFonts w:asciiTheme="minorHAnsi" w:hAnsiTheme="minorHAnsi" w:cstheme="minorBidi"/>
      <w:sz w:val="22"/>
      <w:szCs w:val="22"/>
    </w:rPr>
  </w:style>
  <w:style w:type="numbering" w:customStyle="1" w:styleId="Styl2211">
    <w:name w:val="Styl2211"/>
    <w:uiPriority w:val="99"/>
    <w:rsid w:val="00086121"/>
    <w:pPr>
      <w:numPr>
        <w:numId w:val="1"/>
      </w:numPr>
    </w:pPr>
  </w:style>
  <w:style w:type="character" w:customStyle="1" w:styleId="alb">
    <w:name w:val="a_lb"/>
    <w:rsid w:val="00180956"/>
  </w:style>
  <w:style w:type="character" w:customStyle="1" w:styleId="Nagwek3Znak">
    <w:name w:val="Nagłówek 3 Znak"/>
    <w:basedOn w:val="Domylnaczcionkaakapitu"/>
    <w:link w:val="Nagwek3"/>
    <w:rsid w:val="00491B17"/>
    <w:rPr>
      <w:rFonts w:ascii="Calibri" w:eastAsia="Times New Roman" w:hAnsi="Calibri" w:cs="Arial"/>
      <w:b/>
      <w:bCs/>
      <w:sz w:val="22"/>
      <w:szCs w:val="22"/>
      <w:lang w:eastAsia="pl-PL"/>
    </w:rPr>
  </w:style>
  <w:style w:type="table" w:customStyle="1" w:styleId="Tabela-Siatka2">
    <w:name w:val="Tabela - Siatka2"/>
    <w:basedOn w:val="Standardowy"/>
    <w:next w:val="Tabela-Siatka"/>
    <w:uiPriority w:val="99"/>
    <w:rsid w:val="00491B17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%20Kaler\Desktop\opis%20potrzeb%20i%20wymaga&#324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BB90FF-E627-4AEF-9522-3365756AB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opis potrzeb i wymagań</Template>
  <TotalTime>150</TotalTime>
  <Pages>1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Kaler</dc:creator>
  <cp:keywords/>
  <dc:description/>
  <cp:lastModifiedBy>Urszula Strzyżewska</cp:lastModifiedBy>
  <cp:revision>36</cp:revision>
  <cp:lastPrinted>2021-02-16T12:27:00Z</cp:lastPrinted>
  <dcterms:created xsi:type="dcterms:W3CDTF">2021-02-27T22:03:00Z</dcterms:created>
  <dcterms:modified xsi:type="dcterms:W3CDTF">2024-04-26T12:36:00Z</dcterms:modified>
</cp:coreProperties>
</file>